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page" w:tblpX="3931" w:tblpY="556"/>
        <w:tblW w:w="2547" w:type="dxa"/>
        <w:tblLook w:val="04A0" w:firstRow="1" w:lastRow="0" w:firstColumn="1" w:lastColumn="0" w:noHBand="0" w:noVBand="1"/>
      </w:tblPr>
      <w:tblGrid>
        <w:gridCol w:w="2547"/>
      </w:tblGrid>
      <w:tr w:rsidR="001E3BF7" w:rsidRPr="00531FE1" w14:paraId="6AD061A8" w14:textId="77777777" w:rsidTr="00531FE1">
        <w:tc>
          <w:tcPr>
            <w:tcW w:w="2547" w:type="dxa"/>
            <w:shd w:val="clear" w:color="auto" w:fill="auto"/>
          </w:tcPr>
          <w:p w14:paraId="5357CFEC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Demande de positionnement</w:t>
            </w:r>
          </w:p>
        </w:tc>
      </w:tr>
      <w:tr w:rsidR="001E3BF7" w:rsidRPr="00531FE1" w14:paraId="32188861" w14:textId="77777777" w:rsidTr="00531FE1">
        <w:tc>
          <w:tcPr>
            <w:tcW w:w="2547" w:type="dxa"/>
            <w:shd w:val="clear" w:color="auto" w:fill="auto"/>
            <w:vAlign w:val="center"/>
          </w:tcPr>
          <w:p w14:paraId="573F4A76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CAP 1 an</w:t>
            </w:r>
          </w:p>
        </w:tc>
      </w:tr>
      <w:tr w:rsidR="001E3BF7" w:rsidRPr="00531FE1" w14:paraId="6CBEC2B0" w14:textId="77777777" w:rsidTr="00531FE1">
        <w:trPr>
          <w:trHeight w:val="283"/>
        </w:trPr>
        <w:tc>
          <w:tcPr>
            <w:tcW w:w="2547" w:type="dxa"/>
            <w:shd w:val="clear" w:color="auto" w:fill="auto"/>
            <w:vAlign w:val="center"/>
          </w:tcPr>
          <w:p w14:paraId="7234C036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CAP 3 ans</w:t>
            </w:r>
          </w:p>
        </w:tc>
      </w:tr>
      <w:tr w:rsidR="001E3BF7" w:rsidRPr="00531FE1" w14:paraId="43224589" w14:textId="77777777" w:rsidTr="00531FE1">
        <w:trPr>
          <w:trHeight w:val="283"/>
        </w:trPr>
        <w:tc>
          <w:tcPr>
            <w:tcW w:w="2547" w:type="dxa"/>
            <w:shd w:val="clear" w:color="auto" w:fill="auto"/>
            <w:vAlign w:val="center"/>
          </w:tcPr>
          <w:p w14:paraId="6D3FC981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1</w:t>
            </w:r>
            <w:r w:rsidRPr="00531FE1">
              <w:rPr>
                <w:rFonts w:ascii="Marianne" w:hAnsi="Marianne"/>
                <w:sz w:val="20"/>
                <w:szCs w:val="20"/>
                <w:vertAlign w:val="superscript"/>
              </w:rPr>
              <w:t>ère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Bac Pro</w:t>
            </w:r>
          </w:p>
        </w:tc>
      </w:tr>
      <w:tr w:rsidR="001E3BF7" w:rsidRPr="00531FE1" w14:paraId="68A05B0C" w14:textId="77777777" w:rsidTr="00531FE1">
        <w:trPr>
          <w:trHeight w:val="283"/>
        </w:trPr>
        <w:tc>
          <w:tcPr>
            <w:tcW w:w="2547" w:type="dxa"/>
            <w:shd w:val="clear" w:color="auto" w:fill="auto"/>
            <w:vAlign w:val="center"/>
          </w:tcPr>
          <w:p w14:paraId="14D2735C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Terminale Bac Pro</w:t>
            </w:r>
          </w:p>
        </w:tc>
      </w:tr>
      <w:tr w:rsidR="001E3BF7" w:rsidRPr="00531FE1" w14:paraId="0F627AAE" w14:textId="77777777" w:rsidTr="00531FE1">
        <w:trPr>
          <w:trHeight w:val="283"/>
        </w:trPr>
        <w:tc>
          <w:tcPr>
            <w:tcW w:w="2547" w:type="dxa"/>
            <w:shd w:val="clear" w:color="auto" w:fill="auto"/>
            <w:vAlign w:val="center"/>
          </w:tcPr>
          <w:p w14:paraId="6AD1D843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Autres diplômes</w:t>
            </w:r>
          </w:p>
        </w:tc>
      </w:tr>
    </w:tbl>
    <w:p w14:paraId="50090DE5" w14:textId="77777777" w:rsidR="00531FE1" w:rsidRPr="00531FE1" w:rsidRDefault="00531FE1" w:rsidP="00531FE1">
      <w:pPr>
        <w:spacing w:after="0"/>
        <w:rPr>
          <w:vanish/>
        </w:rPr>
      </w:pPr>
    </w:p>
    <w:tbl>
      <w:tblPr>
        <w:tblpPr w:leftFromText="141" w:rightFromText="141" w:vertAnchor="page" w:horzAnchor="page" w:tblpX="6676" w:tblpY="331"/>
        <w:tblW w:w="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709"/>
      </w:tblGrid>
      <w:tr w:rsidR="001E3BF7" w:rsidRPr="00531FE1" w14:paraId="37E74ECF" w14:textId="77777777" w:rsidTr="00531FE1">
        <w:tc>
          <w:tcPr>
            <w:tcW w:w="3965" w:type="dxa"/>
            <w:gridSpan w:val="2"/>
            <w:shd w:val="clear" w:color="auto" w:fill="auto"/>
          </w:tcPr>
          <w:p w14:paraId="0666FC3C" w14:textId="77777777" w:rsidR="001E3BF7" w:rsidRPr="00531FE1" w:rsidRDefault="001E3BF7" w:rsidP="00531FE1">
            <w:pPr>
              <w:spacing w:after="0" w:line="240" w:lineRule="auto"/>
              <w:jc w:val="center"/>
              <w:rPr>
                <w:rFonts w:ascii="Marianne" w:hAnsi="Marianne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Date d’entrée de l’élève en formation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Style w:val="Textedelespacerserv"/>
              </w:rPr>
              <w:t>Cliquez ou appuyez ici pour entrer une date.</w:t>
            </w:r>
          </w:p>
        </w:tc>
      </w:tr>
      <w:tr w:rsidR="001E3BF7" w:rsidRPr="00531FE1" w14:paraId="54372140" w14:textId="77777777" w:rsidTr="00531FE1">
        <w:tc>
          <w:tcPr>
            <w:tcW w:w="3965" w:type="dxa"/>
            <w:gridSpan w:val="2"/>
            <w:shd w:val="clear" w:color="auto" w:fill="auto"/>
          </w:tcPr>
          <w:p w14:paraId="3FC719D7" w14:textId="77777777" w:rsidR="001E3BF7" w:rsidRPr="00531FE1" w:rsidRDefault="001E3BF7" w:rsidP="00531FE1">
            <w:pPr>
              <w:spacing w:after="0" w:line="240" w:lineRule="auto"/>
              <w:jc w:val="center"/>
              <w:rPr>
                <w:rFonts w:ascii="Marianne" w:hAnsi="Marianne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Documents à joindre obligatoirement au dossier pour l’instruction</w:t>
            </w:r>
          </w:p>
        </w:tc>
      </w:tr>
      <w:tr w:rsidR="001E3BF7" w:rsidRPr="00531FE1" w14:paraId="087C3EEC" w14:textId="77777777" w:rsidTr="00531FE1">
        <w:tc>
          <w:tcPr>
            <w:tcW w:w="3256" w:type="dxa"/>
            <w:shd w:val="clear" w:color="auto" w:fill="auto"/>
          </w:tcPr>
          <w:p w14:paraId="62036D6A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Copie des diplômes obtenus</w:t>
            </w:r>
          </w:p>
        </w:tc>
        <w:tc>
          <w:tcPr>
            <w:tcW w:w="709" w:type="dxa"/>
            <w:shd w:val="clear" w:color="auto" w:fill="auto"/>
          </w:tcPr>
          <w:p w14:paraId="38895B31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</w:rPr>
              <w:t>☐</w:t>
            </w:r>
          </w:p>
        </w:tc>
      </w:tr>
      <w:tr w:rsidR="001E3BF7" w:rsidRPr="00531FE1" w14:paraId="3E6B6A24" w14:textId="77777777" w:rsidTr="00531FE1">
        <w:tc>
          <w:tcPr>
            <w:tcW w:w="3256" w:type="dxa"/>
            <w:shd w:val="clear" w:color="auto" w:fill="auto"/>
          </w:tcPr>
          <w:p w14:paraId="2186883A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Copies des bulletins scolaires</w:t>
            </w:r>
          </w:p>
        </w:tc>
        <w:tc>
          <w:tcPr>
            <w:tcW w:w="709" w:type="dxa"/>
            <w:shd w:val="clear" w:color="auto" w:fill="auto"/>
          </w:tcPr>
          <w:p w14:paraId="4124DE28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</w:rPr>
              <w:t>☐</w:t>
            </w:r>
          </w:p>
        </w:tc>
      </w:tr>
      <w:tr w:rsidR="001E3BF7" w:rsidRPr="00531FE1" w14:paraId="2AD154B6" w14:textId="77777777" w:rsidTr="00531FE1">
        <w:tc>
          <w:tcPr>
            <w:tcW w:w="3256" w:type="dxa"/>
            <w:shd w:val="clear" w:color="auto" w:fill="auto"/>
          </w:tcPr>
          <w:p w14:paraId="39D3B71A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Copies des attestions de stage et/ou P.F.M.P</w:t>
            </w:r>
          </w:p>
        </w:tc>
        <w:tc>
          <w:tcPr>
            <w:tcW w:w="709" w:type="dxa"/>
            <w:shd w:val="clear" w:color="auto" w:fill="auto"/>
          </w:tcPr>
          <w:p w14:paraId="0A2439FD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</w:rPr>
              <w:t>☐</w:t>
            </w:r>
          </w:p>
        </w:tc>
      </w:tr>
      <w:tr w:rsidR="001E3BF7" w:rsidRPr="00531FE1" w14:paraId="2677E5D2" w14:textId="77777777" w:rsidTr="00531FE1">
        <w:tc>
          <w:tcPr>
            <w:tcW w:w="3256" w:type="dxa"/>
            <w:shd w:val="clear" w:color="auto" w:fill="auto"/>
          </w:tcPr>
          <w:p w14:paraId="3BAB8DA1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Copie de l’emploi du temps aménagé</w:t>
            </w:r>
          </w:p>
        </w:tc>
        <w:tc>
          <w:tcPr>
            <w:tcW w:w="709" w:type="dxa"/>
            <w:shd w:val="clear" w:color="auto" w:fill="auto"/>
          </w:tcPr>
          <w:p w14:paraId="3F652637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</w:rPr>
              <w:t>☐</w:t>
            </w:r>
          </w:p>
        </w:tc>
      </w:tr>
      <w:tr w:rsidR="001E3BF7" w:rsidRPr="00531FE1" w14:paraId="0626C8B5" w14:textId="77777777" w:rsidTr="00531FE1">
        <w:tc>
          <w:tcPr>
            <w:tcW w:w="3256" w:type="dxa"/>
            <w:shd w:val="clear" w:color="auto" w:fill="auto"/>
          </w:tcPr>
          <w:p w14:paraId="60B87AF6" w14:textId="77777777" w:rsidR="001E3BF7" w:rsidRPr="00531FE1" w:rsidRDefault="001E3BF7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Copie du planning des P.F.M.P</w:t>
            </w:r>
          </w:p>
        </w:tc>
        <w:tc>
          <w:tcPr>
            <w:tcW w:w="709" w:type="dxa"/>
            <w:shd w:val="clear" w:color="auto" w:fill="auto"/>
          </w:tcPr>
          <w:p w14:paraId="205208C2" w14:textId="77777777" w:rsidR="001E3BF7" w:rsidRPr="00531FE1" w:rsidRDefault="001E3BF7" w:rsidP="00531FE1">
            <w:pPr>
              <w:spacing w:after="0" w:line="240" w:lineRule="auto"/>
              <w:rPr>
                <w:rFonts w:ascii="MS Gothic" w:eastAsia="MS Gothic" w:hAnsi="MS Gothic"/>
              </w:rPr>
            </w:pPr>
            <w:r w:rsidRPr="00531FE1">
              <w:rPr>
                <w:rFonts w:ascii="MS Gothic" w:eastAsia="MS Gothic" w:hAnsi="MS Gothic" w:hint="eastAsia"/>
              </w:rPr>
              <w:t>☐</w:t>
            </w:r>
          </w:p>
        </w:tc>
      </w:tr>
    </w:tbl>
    <w:p w14:paraId="18EE6D25" w14:textId="698AD1CF" w:rsidR="005F7C32" w:rsidRDefault="00CE1F1F">
      <w:pPr>
        <w:rPr>
          <w:sz w:val="10"/>
          <w:szCs w:val="1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4AA68210" wp14:editId="0D9FDBE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43025" cy="980440"/>
            <wp:effectExtent l="0" t="0" r="0" b="0"/>
            <wp:wrapNone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9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DDF06C" w14:textId="77777777" w:rsidR="001E3BF7" w:rsidRDefault="001E3BF7">
      <w:pPr>
        <w:rPr>
          <w:sz w:val="10"/>
          <w:szCs w:val="10"/>
        </w:rPr>
      </w:pPr>
    </w:p>
    <w:p w14:paraId="165D19C2" w14:textId="77777777" w:rsidR="001E3BF7" w:rsidRDefault="001E3BF7">
      <w:pPr>
        <w:rPr>
          <w:sz w:val="10"/>
          <w:szCs w:val="10"/>
        </w:rPr>
      </w:pPr>
    </w:p>
    <w:p w14:paraId="0CB1D5A3" w14:textId="77777777" w:rsidR="001E3BF7" w:rsidRDefault="001E3BF7">
      <w:pPr>
        <w:rPr>
          <w:sz w:val="10"/>
          <w:szCs w:val="10"/>
        </w:rPr>
      </w:pPr>
    </w:p>
    <w:p w14:paraId="1D5D7D7F" w14:textId="77777777" w:rsidR="001E3BF7" w:rsidRDefault="001E3BF7">
      <w:pPr>
        <w:rPr>
          <w:sz w:val="10"/>
          <w:szCs w:val="10"/>
        </w:rPr>
      </w:pPr>
    </w:p>
    <w:p w14:paraId="26A43C37" w14:textId="77777777" w:rsidR="001E3BF7" w:rsidRDefault="001E3BF7">
      <w:pPr>
        <w:rPr>
          <w:sz w:val="10"/>
          <w:szCs w:val="10"/>
        </w:rPr>
      </w:pPr>
    </w:p>
    <w:p w14:paraId="05A6E3F9" w14:textId="77777777" w:rsidR="001E3BF7" w:rsidRDefault="001E3BF7">
      <w:pPr>
        <w:rPr>
          <w:sz w:val="10"/>
          <w:szCs w:val="10"/>
        </w:rPr>
      </w:pPr>
    </w:p>
    <w:p w14:paraId="6E8480B3" w14:textId="1E011B7B" w:rsidR="001E3BF7" w:rsidRDefault="00CE1F1F">
      <w:pPr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D86D10" wp14:editId="64E41B88">
                <wp:simplePos x="0" y="0"/>
                <wp:positionH relativeFrom="column">
                  <wp:posOffset>363220</wp:posOffset>
                </wp:positionH>
                <wp:positionV relativeFrom="paragraph">
                  <wp:posOffset>193675</wp:posOffset>
                </wp:positionV>
                <wp:extent cx="3152775" cy="299720"/>
                <wp:effectExtent l="0" t="0" r="0" b="0"/>
                <wp:wrapNone/>
                <wp:docPr id="9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52775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70E7ED" w14:textId="77777777" w:rsidR="005F7C32" w:rsidRPr="005F7C32" w:rsidRDefault="005F7C32" w:rsidP="005F7C32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</w:rPr>
                            </w:pPr>
                            <w:r w:rsidRPr="005F7C32">
                              <w:rPr>
                                <w:b/>
                                <w:bCs/>
                              </w:rPr>
                              <w:t>Voie scolaire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D86D10" id="_x0000_t202" coordsize="21600,21600" o:spt="202" path="m,l,21600r21600,l21600,xe">
                <v:stroke joinstyle="miter"/>
                <v:path gradientshapeok="t" o:connecttype="rect"/>
              </v:shapetype>
              <v:shape id="Zone de texte 9" o:spid="_x0000_s1026" type="#_x0000_t202" style="position:absolute;margin-left:28.6pt;margin-top:15.25pt;width:248.25pt;height:23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" filled="f" stroked="f" strokeweight=".5pt">
                <v:textbox>
                  <w:txbxContent>
                    <w:p w14:paraId="4D70E7ED" w14:textId="77777777" w:rsidR="005F7C32" w:rsidRPr="005F7C32" w:rsidRDefault="005F7C32" w:rsidP="005F7C32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</w:rPr>
                      </w:pPr>
                      <w:r w:rsidRPr="005F7C32">
                        <w:rPr>
                          <w:b/>
                          <w:bCs/>
                        </w:rPr>
                        <w:t>Voie scolaire</w:t>
                      </w:r>
                    </w:p>
                  </w:txbxContent>
                </v:textbox>
              </v:shape>
            </w:pict>
          </mc:Fallback>
        </mc:AlternateContent>
      </w:r>
    </w:p>
    <w:p w14:paraId="6C4A4A89" w14:textId="77777777" w:rsidR="001E3BF7" w:rsidRDefault="001E3BF7">
      <w:pPr>
        <w:rPr>
          <w:sz w:val="10"/>
          <w:szCs w:val="10"/>
        </w:rPr>
      </w:pPr>
    </w:p>
    <w:p w14:paraId="791A5F2E" w14:textId="77777777" w:rsidR="0047240D" w:rsidRDefault="0047240D">
      <w:pPr>
        <w:rPr>
          <w:sz w:val="10"/>
          <w:szCs w:val="10"/>
        </w:rPr>
      </w:pPr>
    </w:p>
    <w:p w14:paraId="03C259D5" w14:textId="77777777" w:rsidR="001E3BF7" w:rsidRPr="003701A1" w:rsidRDefault="001E3BF7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F7C32" w:rsidRPr="00531FE1" w14:paraId="6E130206" w14:textId="77777777" w:rsidTr="00531FE1">
        <w:trPr>
          <w:trHeight w:val="336"/>
        </w:trPr>
        <w:tc>
          <w:tcPr>
            <w:tcW w:w="10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FCE611" w14:textId="77777777" w:rsidR="005F7C32" w:rsidRPr="00531FE1" w:rsidRDefault="005F7C32" w:rsidP="00531FE1">
            <w:pPr>
              <w:jc w:val="center"/>
              <w:rPr>
                <w:rFonts w:ascii="Marianne" w:hAnsi="Marianne"/>
              </w:rPr>
            </w:pPr>
            <w:r w:rsidRPr="00531FE1">
              <w:rPr>
                <w:rFonts w:ascii="Marianne" w:hAnsi="Marianne"/>
                <w:b/>
                <w:bCs/>
                <w:caps/>
                <w:sz w:val="28"/>
                <w:szCs w:val="28"/>
              </w:rPr>
              <w:t>Validation de la demande de positionnement</w:t>
            </w:r>
          </w:p>
        </w:tc>
      </w:tr>
    </w:tbl>
    <w:p w14:paraId="6A4196F0" w14:textId="77777777" w:rsidR="005F7C32" w:rsidRPr="005F7C32" w:rsidRDefault="005F7C32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1743"/>
        <w:gridCol w:w="1742"/>
        <w:gridCol w:w="3486"/>
      </w:tblGrid>
      <w:tr w:rsidR="005F7C32" w:rsidRPr="00531FE1" w14:paraId="74D1FC6A" w14:textId="77777777" w:rsidTr="00531FE1">
        <w:tc>
          <w:tcPr>
            <w:tcW w:w="10456" w:type="dxa"/>
            <w:gridSpan w:val="4"/>
            <w:tcBorders>
              <w:bottom w:val="nil"/>
            </w:tcBorders>
            <w:shd w:val="clear" w:color="auto" w:fill="auto"/>
          </w:tcPr>
          <w:p w14:paraId="714871A4" w14:textId="77777777" w:rsidR="005F7C32" w:rsidRPr="00531FE1" w:rsidRDefault="005F7C32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b/>
                <w:bCs/>
                <w:caps/>
                <w:sz w:val="20"/>
                <w:szCs w:val="20"/>
              </w:rPr>
              <w:t>Demande de positionnement règlementaire</w:t>
            </w:r>
          </w:p>
          <w:p w14:paraId="033C9578" w14:textId="77777777" w:rsidR="005F7C32" w:rsidRPr="00531FE1" w:rsidRDefault="005F7C32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sz w:val="20"/>
                <w:szCs w:val="20"/>
              </w:rPr>
            </w:pPr>
            <w:r w:rsidRPr="00531FE1">
              <w:rPr>
                <w:rFonts w:ascii="Marianne" w:hAnsi="Marianne"/>
                <w:b/>
                <w:bCs/>
                <w:sz w:val="20"/>
                <w:szCs w:val="20"/>
              </w:rPr>
              <w:t xml:space="preserve">Validée par le chef d’établissement et à communiquer à </w:t>
            </w:r>
            <w:hyperlink r:id="rId8" w:history="1">
              <w:r w:rsidRPr="00531FE1">
                <w:rPr>
                  <w:rStyle w:val="Lienhypertexte"/>
                  <w:rFonts w:ascii="Marianne" w:hAnsi="Marianne"/>
                  <w:b/>
                  <w:bCs/>
                  <w:sz w:val="20"/>
                  <w:szCs w:val="20"/>
                </w:rPr>
                <w:t>drf</w:t>
              </w:r>
              <w:r w:rsidR="000B46C4" w:rsidRPr="00531FE1">
                <w:rPr>
                  <w:rStyle w:val="Lienhypertexte"/>
                  <w:rFonts w:ascii="Marianne" w:hAnsi="Marianne"/>
                  <w:b/>
                  <w:bCs/>
                  <w:sz w:val="20"/>
                  <w:szCs w:val="20"/>
                </w:rPr>
                <w:t>p</w:t>
              </w:r>
              <w:r w:rsidRPr="00531FE1">
                <w:rPr>
                  <w:rStyle w:val="Lienhypertexte"/>
                  <w:rFonts w:ascii="Marianne" w:hAnsi="Marianne"/>
                  <w:b/>
                  <w:bCs/>
                  <w:sz w:val="20"/>
                  <w:szCs w:val="20"/>
                </w:rPr>
                <w:t>ic-positionnements-fi@ac-normandie.fr</w:t>
              </w:r>
            </w:hyperlink>
          </w:p>
          <w:p w14:paraId="463EDDDB" w14:textId="77777777" w:rsidR="005F7C32" w:rsidRPr="00531FE1" w:rsidRDefault="005F7C32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</w:rPr>
            </w:pPr>
          </w:p>
        </w:tc>
      </w:tr>
      <w:tr w:rsidR="005F7C32" w:rsidRPr="00531FE1" w14:paraId="7C9F33B8" w14:textId="77777777" w:rsidTr="00531FE1">
        <w:tc>
          <w:tcPr>
            <w:tcW w:w="10456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36CD67E4" w14:textId="77777777" w:rsidR="00F76755" w:rsidRPr="00531FE1" w:rsidRDefault="005F7C32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 xml:space="preserve">Elève concerné </w:t>
            </w:r>
          </w:p>
          <w:p w14:paraId="01177990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</w:tr>
      <w:tr w:rsidR="00F76755" w:rsidRPr="00531FE1" w14:paraId="130BDBEF" w14:textId="77777777" w:rsidTr="00531FE1">
        <w:tc>
          <w:tcPr>
            <w:tcW w:w="34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29012B5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Nom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4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A6851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Prénom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348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1F0DEF8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Spécialité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2"/>
          </w:p>
          <w:p w14:paraId="00A69E19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</w:tr>
      <w:tr w:rsidR="00F76755" w:rsidRPr="00531FE1" w14:paraId="7BFE8E54" w14:textId="77777777" w:rsidTr="00531FE1">
        <w:tc>
          <w:tcPr>
            <w:tcW w:w="5228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490111CD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Né(e) le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5228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4914D0BB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 (ville et pays)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4"/>
          </w:p>
          <w:p w14:paraId="3E9883A1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</w:tr>
      <w:tr w:rsidR="005F7C32" w:rsidRPr="00531FE1" w14:paraId="47E7B4AA" w14:textId="77777777" w:rsidTr="00531FE1">
        <w:trPr>
          <w:trHeight w:val="2053"/>
        </w:trPr>
        <w:tc>
          <w:tcPr>
            <w:tcW w:w="10456" w:type="dxa"/>
            <w:gridSpan w:val="4"/>
            <w:tcBorders>
              <w:top w:val="nil"/>
            </w:tcBorders>
            <w:shd w:val="clear" w:color="auto" w:fill="auto"/>
          </w:tcPr>
          <w:p w14:paraId="6FA71A5C" w14:textId="77777777" w:rsidR="005F7C32" w:rsidRPr="00531FE1" w:rsidRDefault="005F7C32" w:rsidP="00531FE1">
            <w:pPr>
              <w:spacing w:after="0" w:line="240" w:lineRule="auto"/>
              <w:rPr>
                <w:rFonts w:ascii="Marianne" w:hAnsi="Marianne"/>
                <w:sz w:val="6"/>
                <w:szCs w:val="6"/>
              </w:rPr>
            </w:pPr>
          </w:p>
          <w:tbl>
            <w:tblPr>
              <w:tblpPr w:leftFromText="141" w:rightFromText="141" w:vertAnchor="text" w:horzAnchor="margin" w:tblpY="-18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98"/>
              <w:gridCol w:w="5103"/>
            </w:tblGrid>
            <w:tr w:rsidR="003701A1" w:rsidRPr="00531FE1" w14:paraId="4F8FCD3E" w14:textId="77777777" w:rsidTr="00531FE1">
              <w:tc>
                <w:tcPr>
                  <w:tcW w:w="5098" w:type="dxa"/>
                  <w:tcBorders>
                    <w:bottom w:val="nil"/>
                  </w:tcBorders>
                  <w:shd w:val="clear" w:color="auto" w:fill="auto"/>
                </w:tcPr>
                <w:p w14:paraId="78AB2059" w14:textId="77777777" w:rsidR="003701A1" w:rsidRPr="00531FE1" w:rsidRDefault="003701A1" w:rsidP="00531FE1">
                  <w:pPr>
                    <w:spacing w:after="0" w:line="240" w:lineRule="auto"/>
                    <w:jc w:val="center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531FE1">
                    <w:rPr>
                      <w:rFonts w:ascii="Marianne" w:hAnsi="Marianne"/>
                      <w:sz w:val="20"/>
                      <w:szCs w:val="20"/>
                    </w:rPr>
                    <w:t>Cachet de l’établissement</w:t>
                  </w:r>
                </w:p>
              </w:tc>
              <w:tc>
                <w:tcPr>
                  <w:tcW w:w="5103" w:type="dxa"/>
                  <w:tcBorders>
                    <w:bottom w:val="nil"/>
                  </w:tcBorders>
                  <w:shd w:val="clear" w:color="auto" w:fill="auto"/>
                </w:tcPr>
                <w:p w14:paraId="5804E9F2" w14:textId="77777777" w:rsidR="003701A1" w:rsidRPr="00531FE1" w:rsidRDefault="003701A1" w:rsidP="00531FE1">
                  <w:pPr>
                    <w:spacing w:after="0" w:line="240" w:lineRule="auto"/>
                    <w:jc w:val="center"/>
                  </w:pPr>
                  <w:r w:rsidRPr="00531FE1">
                    <w:t>Date et signature du chef d’établissement</w:t>
                  </w:r>
                </w:p>
              </w:tc>
            </w:tr>
            <w:tr w:rsidR="003701A1" w:rsidRPr="00531FE1" w14:paraId="6731D778" w14:textId="77777777" w:rsidTr="00531FE1">
              <w:trPr>
                <w:trHeight w:val="2017"/>
              </w:trPr>
              <w:tc>
                <w:tcPr>
                  <w:tcW w:w="5098" w:type="dxa"/>
                  <w:tcBorders>
                    <w:top w:val="nil"/>
                  </w:tcBorders>
                  <w:shd w:val="clear" w:color="auto" w:fill="auto"/>
                </w:tcPr>
                <w:p w14:paraId="5AC1A5AE" w14:textId="77777777" w:rsidR="003701A1" w:rsidRPr="00531FE1" w:rsidRDefault="003701A1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  <w:p w14:paraId="51FDDC1A" w14:textId="77777777" w:rsidR="003701A1" w:rsidRPr="00531FE1" w:rsidRDefault="003701A1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531FE1">
                    <w:rPr>
                      <w:rStyle w:val="Textedelespacerserv"/>
                    </w:rPr>
                    <w:t>Cliquez ou appuyez ici pour entrer une date.</w:t>
                  </w:r>
                </w:p>
                <w:p w14:paraId="12F1ADC3" w14:textId="77777777" w:rsidR="003701A1" w:rsidRPr="00531FE1" w:rsidRDefault="003701A1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531FE1">
                    <w:rPr>
                      <w:rStyle w:val="Textedelespacerserv"/>
                    </w:rPr>
                    <w:t>Cliquez ou appuyez ici pour entrer du texte.</w:t>
                  </w:r>
                </w:p>
                <w:p w14:paraId="5CA3BCEC" w14:textId="44209776" w:rsidR="003701A1" w:rsidRPr="00531FE1" w:rsidRDefault="00CE1F1F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531FE1">
                    <w:rPr>
                      <w:rFonts w:ascii="Marianne" w:hAnsi="Marianne"/>
                      <w:noProof/>
                      <w:sz w:val="20"/>
                      <w:szCs w:val="20"/>
                    </w:rPr>
                    <w:drawing>
                      <wp:inline distT="0" distB="0" distL="0" distR="0" wp14:anchorId="3517308F" wp14:editId="72DDDAD2">
                        <wp:extent cx="791210" cy="791210"/>
                        <wp:effectExtent l="0" t="0" r="0" b="0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 flipV="1">
                                  <a:off x="0" y="0"/>
                                  <a:ext cx="791210" cy="7912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03" w:type="dxa"/>
                  <w:tcBorders>
                    <w:top w:val="nil"/>
                  </w:tcBorders>
                  <w:shd w:val="clear" w:color="auto" w:fill="auto"/>
                </w:tcPr>
                <w:p w14:paraId="10939496" w14:textId="77777777" w:rsidR="003701A1" w:rsidRPr="00531FE1" w:rsidRDefault="003701A1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</w:p>
                <w:p w14:paraId="08B7F2B9" w14:textId="77777777" w:rsidR="003701A1" w:rsidRPr="00531FE1" w:rsidRDefault="003701A1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531FE1">
                    <w:rPr>
                      <w:rStyle w:val="Textedelespacerserv"/>
                    </w:rPr>
                    <w:t>Cliquez ou appuyez ici pour entrer une date.</w:t>
                  </w:r>
                </w:p>
                <w:p w14:paraId="13E7477A" w14:textId="77777777" w:rsidR="003701A1" w:rsidRPr="00531FE1" w:rsidRDefault="003701A1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531FE1">
                    <w:rPr>
                      <w:rStyle w:val="Textedelespacerserv"/>
                    </w:rPr>
                    <w:t>Cliquez ou appuyez ici pour entrer du texte.</w:t>
                  </w:r>
                </w:p>
                <w:p w14:paraId="2AADC380" w14:textId="5766FFAE" w:rsidR="003701A1" w:rsidRPr="00531FE1" w:rsidRDefault="00CE1F1F" w:rsidP="00531FE1">
                  <w:pPr>
                    <w:spacing w:after="0" w:line="240" w:lineRule="auto"/>
                    <w:rPr>
                      <w:rFonts w:ascii="Marianne" w:hAnsi="Marianne"/>
                      <w:sz w:val="20"/>
                      <w:szCs w:val="20"/>
                    </w:rPr>
                  </w:pPr>
                  <w:r w:rsidRPr="00531FE1">
                    <w:rPr>
                      <w:rFonts w:ascii="Marianne" w:hAnsi="Marianne"/>
                      <w:noProof/>
                      <w:sz w:val="20"/>
                      <w:szCs w:val="20"/>
                    </w:rPr>
                    <w:drawing>
                      <wp:inline distT="0" distB="0" distL="0" distR="0" wp14:anchorId="55AEA6C7" wp14:editId="74F0DD4E">
                        <wp:extent cx="791210" cy="791210"/>
                        <wp:effectExtent l="0" t="0" r="0" b="0"/>
                        <wp:docPr id="2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1210" cy="7912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240BDA" w14:textId="77777777" w:rsidR="00F76755" w:rsidRPr="00531FE1" w:rsidRDefault="00F76755" w:rsidP="00531FE1">
            <w:pPr>
              <w:spacing w:after="0" w:line="240" w:lineRule="auto"/>
              <w:rPr>
                <w:rFonts w:ascii="Marianne" w:hAnsi="Marianne"/>
                <w:sz w:val="14"/>
                <w:szCs w:val="14"/>
              </w:rPr>
            </w:pPr>
          </w:p>
        </w:tc>
      </w:tr>
    </w:tbl>
    <w:p w14:paraId="1F0AAB03" w14:textId="77777777" w:rsidR="005F7C32" w:rsidRPr="009127E2" w:rsidRDefault="005F7C32">
      <w:pPr>
        <w:rPr>
          <w:sz w:val="4"/>
          <w:szCs w:val="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693"/>
        <w:gridCol w:w="6208"/>
      </w:tblGrid>
      <w:tr w:rsidR="00F76755" w:rsidRPr="00531FE1" w14:paraId="25D8B79A" w14:textId="77777777" w:rsidTr="00531FE1">
        <w:tc>
          <w:tcPr>
            <w:tcW w:w="10456" w:type="dxa"/>
            <w:gridSpan w:val="3"/>
            <w:tcBorders>
              <w:bottom w:val="nil"/>
            </w:tcBorders>
            <w:shd w:val="clear" w:color="auto" w:fill="auto"/>
          </w:tcPr>
          <w:p w14:paraId="774F4FFA" w14:textId="77777777" w:rsidR="00F76755" w:rsidRPr="00531FE1" w:rsidRDefault="00515F10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b/>
                <w:bCs/>
                <w:caps/>
                <w:sz w:val="20"/>
                <w:szCs w:val="20"/>
              </w:rPr>
              <w:t>Avis du corps d’inspection</w:t>
            </w:r>
          </w:p>
          <w:p w14:paraId="38BC2B5F" w14:textId="77777777" w:rsidR="00515F10" w:rsidRPr="00531FE1" w:rsidRDefault="00515F10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caps/>
                <w:sz w:val="16"/>
                <w:szCs w:val="16"/>
              </w:rPr>
            </w:pPr>
          </w:p>
        </w:tc>
      </w:tr>
      <w:tr w:rsidR="00515F10" w:rsidRPr="00531FE1" w14:paraId="4D89428A" w14:textId="77777777" w:rsidTr="00531FE1">
        <w:tc>
          <w:tcPr>
            <w:tcW w:w="4248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6084B7E" w14:textId="77777777" w:rsidR="00515F10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Dossier incomplet </w:t>
            </w:r>
          </w:p>
          <w:p w14:paraId="0744CB43" w14:textId="77777777" w:rsidR="003701A1" w:rsidRPr="00531FE1" w:rsidRDefault="003701A1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  <w:p w14:paraId="75367C70" w14:textId="77777777" w:rsidR="003701A1" w:rsidRPr="00531FE1" w:rsidRDefault="003701A1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Appréciations éventuelles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62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650D03F" w14:textId="77777777" w:rsidR="00515F10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Date et signature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Style w:val="Textedelespacerserv"/>
                <w:rFonts w:ascii="Marianne" w:hAnsi="Marianne"/>
                <w:sz w:val="20"/>
                <w:szCs w:val="20"/>
              </w:rPr>
              <w:t>Cliquez ou appuyez ici pour entrer une date.</w:t>
            </w:r>
          </w:p>
          <w:p w14:paraId="2551C898" w14:textId="2CF1E2B3" w:rsidR="009127E2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5" w:name="Texte8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5"/>
            <w:r w:rsidR="003701A1" w:rsidRPr="00531FE1">
              <w:rPr>
                <w:rFonts w:ascii="Marianne" w:hAnsi="Marianne"/>
                <w:sz w:val="20"/>
                <w:szCs w:val="20"/>
              </w:rPr>
              <w:t xml:space="preserve"> </w:t>
            </w:r>
            <w:r w:rsidR="00CE1F1F" w:rsidRPr="00531FE1">
              <w:rPr>
                <w:rFonts w:ascii="Marianne" w:hAnsi="Marianne"/>
                <w:noProof/>
                <w:sz w:val="20"/>
                <w:szCs w:val="20"/>
              </w:rPr>
              <w:drawing>
                <wp:inline distT="0" distB="0" distL="0" distR="0" wp14:anchorId="28410F6A" wp14:editId="2B9FCFC1">
                  <wp:extent cx="501015" cy="501015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F10" w:rsidRPr="00531FE1" w14:paraId="538CDF08" w14:textId="77777777" w:rsidTr="00531FE1">
        <w:tc>
          <w:tcPr>
            <w:tcW w:w="4248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CA8160" w14:textId="77777777" w:rsidR="00515F10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  <w:p w14:paraId="64D20029" w14:textId="77777777" w:rsidR="003701A1" w:rsidRPr="00531FE1" w:rsidRDefault="003701A1" w:rsidP="00531FE1">
            <w:pPr>
              <w:spacing w:after="0" w:line="240" w:lineRule="auto"/>
              <w:rPr>
                <w:rFonts w:ascii="Marianne" w:hAnsi="Marianne"/>
                <w:sz w:val="12"/>
                <w:szCs w:val="12"/>
              </w:rPr>
            </w:pPr>
          </w:p>
          <w:p w14:paraId="675D1F40" w14:textId="77777777" w:rsidR="003701A1" w:rsidRPr="00531FE1" w:rsidRDefault="003701A1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A84CBD7" w14:textId="77777777" w:rsidR="00515F10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Nom de l’IEN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6" w:name="Texte9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6"/>
          </w:p>
        </w:tc>
      </w:tr>
      <w:tr w:rsidR="00515F10" w:rsidRPr="00531FE1" w14:paraId="01DC0D2A" w14:textId="77777777" w:rsidTr="00531FE1">
        <w:tc>
          <w:tcPr>
            <w:tcW w:w="155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E550D59" w14:textId="77777777" w:rsidR="00515F10" w:rsidRPr="00531FE1" w:rsidRDefault="003701A1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S Gothic" w:eastAsia="MS Gothic" w:hAnsi="MS Gothic" w:hint="eastAsia"/>
                <w:sz w:val="20"/>
                <w:szCs w:val="20"/>
              </w:rPr>
              <w:t>☐</w:t>
            </w:r>
            <w:r w:rsidR="00515F10" w:rsidRPr="00531FE1">
              <w:rPr>
                <w:rFonts w:ascii="Marianne" w:hAnsi="Marianne"/>
                <w:sz w:val="20"/>
                <w:szCs w:val="20"/>
              </w:rPr>
              <w:t xml:space="preserve"> Favorable</w:t>
            </w:r>
          </w:p>
          <w:p w14:paraId="7FEDE832" w14:textId="77777777" w:rsidR="000A62DF" w:rsidRPr="00531FE1" w:rsidRDefault="000A62DF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1B056" w14:textId="77777777" w:rsidR="00515F10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Défavorable </w:t>
            </w:r>
          </w:p>
          <w:p w14:paraId="2706BBEB" w14:textId="77777777" w:rsidR="000A62DF" w:rsidRPr="00531FE1" w:rsidRDefault="000A62DF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620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863F6B2" w14:textId="77777777" w:rsidR="00515F10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Date et signature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Style w:val="Textedelespacerserv"/>
                <w:rFonts w:ascii="Marianne" w:hAnsi="Marianne"/>
                <w:sz w:val="20"/>
                <w:szCs w:val="20"/>
              </w:rPr>
              <w:t>Cliquez ou appuyez ici pour entrer une date.</w:t>
            </w:r>
          </w:p>
          <w:p w14:paraId="3DFBD9B7" w14:textId="0FE8B993" w:rsidR="009127E2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/>
                </w:ffData>
              </w:fldChar>
            </w:r>
            <w:bookmarkStart w:id="7" w:name="Texte10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7"/>
            <w:r w:rsidR="003701A1" w:rsidRPr="00531FE1">
              <w:rPr>
                <w:rFonts w:ascii="Marianne" w:hAnsi="Marianne"/>
                <w:sz w:val="20"/>
                <w:szCs w:val="20"/>
              </w:rPr>
              <w:t xml:space="preserve"> </w:t>
            </w:r>
            <w:r w:rsidR="00CE1F1F" w:rsidRPr="00531FE1">
              <w:rPr>
                <w:rFonts w:ascii="Marianne" w:hAnsi="Marianne"/>
                <w:noProof/>
                <w:sz w:val="20"/>
                <w:szCs w:val="20"/>
              </w:rPr>
              <w:drawing>
                <wp:inline distT="0" distB="0" distL="0" distR="0" wp14:anchorId="62F9174B" wp14:editId="3EFD2106">
                  <wp:extent cx="562610" cy="56261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610" cy="562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5F10" w:rsidRPr="00531FE1" w14:paraId="4210B4F5" w14:textId="77777777" w:rsidTr="00531FE1">
        <w:tc>
          <w:tcPr>
            <w:tcW w:w="4248" w:type="dxa"/>
            <w:gridSpan w:val="2"/>
            <w:tcBorders>
              <w:top w:val="nil"/>
              <w:right w:val="nil"/>
            </w:tcBorders>
            <w:shd w:val="clear" w:color="auto" w:fill="auto"/>
          </w:tcPr>
          <w:p w14:paraId="71F1A2E7" w14:textId="77777777" w:rsidR="00515F10" w:rsidRPr="00531FE1" w:rsidRDefault="003701A1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Appréciations éventuelles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8" w:name="Texte7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6208" w:type="dxa"/>
            <w:tcBorders>
              <w:top w:val="nil"/>
              <w:left w:val="nil"/>
            </w:tcBorders>
            <w:shd w:val="clear" w:color="auto" w:fill="auto"/>
          </w:tcPr>
          <w:p w14:paraId="5E035CEC" w14:textId="77777777" w:rsidR="009127E2" w:rsidRPr="00531FE1" w:rsidRDefault="00515F10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Nom de l’IEN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9" w:name="Texte11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15FAF213" w14:textId="77777777" w:rsidR="00F76755" w:rsidRPr="003701A1" w:rsidRDefault="00F76755">
      <w:pPr>
        <w:rPr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127E2" w:rsidRPr="00531FE1" w14:paraId="475D2C51" w14:textId="77777777" w:rsidTr="00531FE1">
        <w:tc>
          <w:tcPr>
            <w:tcW w:w="10456" w:type="dxa"/>
            <w:gridSpan w:val="3"/>
            <w:tcBorders>
              <w:bottom w:val="nil"/>
            </w:tcBorders>
            <w:shd w:val="clear" w:color="auto" w:fill="auto"/>
          </w:tcPr>
          <w:p w14:paraId="572578ED" w14:textId="77777777" w:rsidR="009127E2" w:rsidRPr="00531FE1" w:rsidRDefault="009127E2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b/>
                <w:bCs/>
                <w:caps/>
                <w:sz w:val="20"/>
                <w:szCs w:val="20"/>
              </w:rPr>
              <w:t>Décision du recteur</w:t>
            </w:r>
          </w:p>
          <w:p w14:paraId="539CF483" w14:textId="20FBCB74" w:rsidR="009127E2" w:rsidRPr="00531FE1" w:rsidRDefault="00870FA3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pour Madame la Rectrice par délégation l</w:t>
            </w:r>
            <w:r w:rsidR="00CE1F1F">
              <w:rPr>
                <w:rFonts w:ascii="Marianne" w:hAnsi="Marianne"/>
                <w:sz w:val="20"/>
                <w:szCs w:val="20"/>
              </w:rPr>
              <w:t>a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chef</w:t>
            </w:r>
            <w:r w:rsidR="00CE1F1F">
              <w:rPr>
                <w:rFonts w:ascii="Marianne" w:hAnsi="Marianne"/>
                <w:sz w:val="20"/>
                <w:szCs w:val="20"/>
              </w:rPr>
              <w:t>fe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de division </w:t>
            </w:r>
            <w:r w:rsidR="00F20429" w:rsidRPr="00531FE1">
              <w:rPr>
                <w:rFonts w:ascii="Marianne" w:hAnsi="Marianne"/>
                <w:sz w:val="20"/>
                <w:szCs w:val="20"/>
              </w:rPr>
              <w:t>des examens et concours</w:t>
            </w:r>
            <w:r w:rsidR="00CE1F1F">
              <w:rPr>
                <w:rFonts w:ascii="Marianne" w:hAnsi="Marianne"/>
                <w:sz w:val="20"/>
                <w:szCs w:val="20"/>
              </w:rPr>
              <w:t xml:space="preserve"> Françoise LAY</w:t>
            </w:r>
          </w:p>
        </w:tc>
      </w:tr>
      <w:tr w:rsidR="009127E2" w:rsidRPr="00531FE1" w14:paraId="43D0ECF8" w14:textId="77777777" w:rsidTr="00531FE1">
        <w:tc>
          <w:tcPr>
            <w:tcW w:w="348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C79FA63" w14:textId="77777777" w:rsidR="009127E2" w:rsidRPr="00531FE1" w:rsidRDefault="009127E2" w:rsidP="00531FE1">
            <w:pPr>
              <w:spacing w:after="0" w:line="240" w:lineRule="auto"/>
            </w:pPr>
            <w:r w:rsidRPr="00531FE1">
              <w:rPr>
                <w:rFonts w:ascii="MS Gothic" w:eastAsia="MS Gothic" w:hAnsi="MS Gothic" w:hint="eastAsia"/>
              </w:rPr>
              <w:t>☐</w:t>
            </w:r>
            <w:r w:rsidRPr="00531FE1">
              <w:t xml:space="preserve"> Favorable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7956F" w14:textId="77777777" w:rsidR="009127E2" w:rsidRPr="00531FE1" w:rsidRDefault="009127E2" w:rsidP="00531FE1">
            <w:pPr>
              <w:spacing w:after="0" w:line="240" w:lineRule="auto"/>
            </w:pPr>
            <w:r w:rsidRPr="00531FE1">
              <w:rPr>
                <w:rFonts w:ascii="MS Gothic" w:eastAsia="MS Gothic" w:hAnsi="MS Gothic" w:hint="eastAsia"/>
              </w:rPr>
              <w:t>☐</w:t>
            </w:r>
            <w:r w:rsidRPr="00531FE1">
              <w:t xml:space="preserve"> Défavorable</w:t>
            </w:r>
          </w:p>
        </w:tc>
        <w:tc>
          <w:tcPr>
            <w:tcW w:w="348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27CABA0" w14:textId="77777777" w:rsidR="009127E2" w:rsidRPr="00531FE1" w:rsidRDefault="009127E2" w:rsidP="00531FE1">
            <w:pPr>
              <w:spacing w:after="0" w:line="240" w:lineRule="auto"/>
            </w:pPr>
            <w:r w:rsidRPr="00531FE1">
              <w:t xml:space="preserve">Date : </w:t>
            </w:r>
            <w:r w:rsidRPr="00531FE1">
              <w:rPr>
                <w:rStyle w:val="Textedelespacerserv"/>
              </w:rPr>
              <w:t>Cliquez ou appuyez ici pour entrer une date.</w:t>
            </w:r>
          </w:p>
        </w:tc>
      </w:tr>
      <w:tr w:rsidR="009127E2" w:rsidRPr="00531FE1" w14:paraId="7FC8BDD4" w14:textId="77777777" w:rsidTr="00531FE1">
        <w:trPr>
          <w:trHeight w:val="1089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auto"/>
            <w:vAlign w:val="center"/>
          </w:tcPr>
          <w:p w14:paraId="411FC9C0" w14:textId="77777777" w:rsidR="009127E2" w:rsidRPr="00531FE1" w:rsidRDefault="009127E2" w:rsidP="00531FE1">
            <w:pPr>
              <w:spacing w:after="0" w:line="240" w:lineRule="auto"/>
              <w:rPr>
                <w:sz w:val="8"/>
                <w:szCs w:val="8"/>
              </w:rPr>
            </w:pPr>
          </w:p>
          <w:p w14:paraId="7B8B948D" w14:textId="77777777" w:rsidR="009127E2" w:rsidRPr="00531FE1" w:rsidRDefault="009127E2" w:rsidP="00531FE1">
            <w:pPr>
              <w:spacing w:after="0" w:line="240" w:lineRule="auto"/>
            </w:pPr>
            <w:r w:rsidRPr="00531FE1">
              <w:t xml:space="preserve">Signature : </w:t>
            </w:r>
            <w:r w:rsidRPr="00531FE1"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0" w:name="Texte12"/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  <w:bookmarkEnd w:id="10"/>
          </w:p>
          <w:p w14:paraId="34CEE234" w14:textId="23CE6DAB" w:rsidR="003701A1" w:rsidRPr="00531FE1" w:rsidRDefault="00CE1F1F" w:rsidP="00531FE1">
            <w:pPr>
              <w:spacing w:after="0" w:line="240" w:lineRule="auto"/>
              <w:ind w:left="1361"/>
              <w:jc w:val="center"/>
            </w:pPr>
            <w:r w:rsidRPr="00AC4143">
              <w:rPr>
                <w:noProof/>
              </w:rPr>
              <w:drawing>
                <wp:inline distT="0" distB="0" distL="0" distR="0" wp14:anchorId="08FF8485" wp14:editId="40B2BB76">
                  <wp:extent cx="483870" cy="483870"/>
                  <wp:effectExtent l="0" t="0" r="0" b="0"/>
                  <wp:docPr id="5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275F28" w14:textId="3F26CA14" w:rsidR="0067215D" w:rsidRDefault="00CE1F1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DCE311" wp14:editId="79DA1A10">
                <wp:simplePos x="0" y="0"/>
                <wp:positionH relativeFrom="column">
                  <wp:posOffset>1229360</wp:posOffset>
                </wp:positionH>
                <wp:positionV relativeFrom="paragraph">
                  <wp:posOffset>73660</wp:posOffset>
                </wp:positionV>
                <wp:extent cx="4133215" cy="358140"/>
                <wp:effectExtent l="0" t="0" r="0" b="0"/>
                <wp:wrapNone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32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FA99C9" w14:textId="77777777" w:rsidR="00C931DB" w:rsidRPr="0047240D" w:rsidRDefault="00C931DB" w:rsidP="00C931DB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  <w:r w:rsidRPr="0047240D">
                              <w:rPr>
                                <w:rFonts w:ascii="Marianne" w:hAnsi="Marianne"/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  <w:t>Le candidat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CE311" id="Zone de texte 8" o:spid="_x0000_s1027" type="#_x0000_t202" style="position:absolute;margin-left:96.8pt;margin-top:5.8pt;width:325.45pt;height:2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" filled="f" stroked="f" strokeweight=".5pt">
                <v:textbox>
                  <w:txbxContent>
                    <w:p w14:paraId="29FA99C9" w14:textId="77777777" w:rsidR="00C931DB" w:rsidRPr="0047240D" w:rsidRDefault="00C931DB" w:rsidP="00C931DB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  <w:r w:rsidRPr="0047240D">
                        <w:rPr>
                          <w:rFonts w:ascii="Marianne" w:hAnsi="Marianne"/>
                          <w:b/>
                          <w:bCs/>
                          <w:caps/>
                          <w:sz w:val="28"/>
                          <w:szCs w:val="28"/>
                        </w:rPr>
                        <w:t>Le candidat</w:t>
                      </w:r>
                    </w:p>
                  </w:txbxContent>
                </v:textbox>
              </v:shape>
            </w:pict>
          </mc:Fallback>
        </mc:AlternateContent>
      </w:r>
    </w:p>
    <w:p w14:paraId="287A6629" w14:textId="77777777" w:rsidR="009127E2" w:rsidRDefault="009127E2"/>
    <w:p w14:paraId="7AAE0A8F" w14:textId="77777777" w:rsidR="00C931DB" w:rsidRPr="000A62DF" w:rsidRDefault="00C931DB" w:rsidP="000A62DF">
      <w:pPr>
        <w:rPr>
          <w:b/>
          <w:bCs/>
          <w:sz w:val="14"/>
          <w:szCs w:val="14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C931DB" w:rsidRPr="00531FE1" w14:paraId="562D59BA" w14:textId="77777777" w:rsidTr="00531FE1">
        <w:tc>
          <w:tcPr>
            <w:tcW w:w="10632" w:type="dxa"/>
            <w:shd w:val="clear" w:color="auto" w:fill="auto"/>
          </w:tcPr>
          <w:p w14:paraId="01D7FDB9" w14:textId="77777777" w:rsidR="00C931DB" w:rsidRPr="00531FE1" w:rsidRDefault="00C931DB" w:rsidP="00531FE1">
            <w:pPr>
              <w:spacing w:after="0" w:line="240" w:lineRule="auto"/>
              <w:jc w:val="center"/>
              <w:rPr>
                <w:rFonts w:ascii="Marianne" w:hAnsi="Marianne"/>
                <w:b/>
                <w:bCs/>
                <w:sz w:val="24"/>
                <w:szCs w:val="24"/>
              </w:rPr>
            </w:pPr>
            <w:r w:rsidRPr="00531FE1">
              <w:rPr>
                <w:rFonts w:ascii="Marianne" w:hAnsi="Marianne"/>
                <w:b/>
                <w:bCs/>
              </w:rPr>
              <w:t>Demande de l’élève – à renseigner par l’élève ou par son représentant légal</w:t>
            </w:r>
          </w:p>
        </w:tc>
      </w:tr>
    </w:tbl>
    <w:p w14:paraId="24D82544" w14:textId="77777777" w:rsidR="00C931DB" w:rsidRPr="003E389B" w:rsidRDefault="00C931DB" w:rsidP="00C931DB">
      <w:pPr>
        <w:rPr>
          <w:rFonts w:ascii="Marianne" w:hAnsi="Marianne"/>
          <w:sz w:val="6"/>
          <w:szCs w:val="6"/>
        </w:rPr>
      </w:pPr>
    </w:p>
    <w:p w14:paraId="131A7361" w14:textId="77777777" w:rsidR="00C931DB" w:rsidRPr="006F4EA7" w:rsidRDefault="006F4EA7" w:rsidP="006F4EA7">
      <w:pPr>
        <w:pStyle w:val="Paragraphedeliste"/>
        <w:numPr>
          <w:ilvl w:val="0"/>
          <w:numId w:val="3"/>
        </w:numPr>
        <w:rPr>
          <w:rFonts w:ascii="Marianne" w:hAnsi="Marianne"/>
          <w:sz w:val="20"/>
          <w:szCs w:val="20"/>
        </w:rPr>
      </w:pPr>
      <w:r w:rsidRPr="006F4EA7">
        <w:rPr>
          <w:rFonts w:ascii="Marianne" w:hAnsi="Marianne"/>
          <w:sz w:val="20"/>
          <w:szCs w:val="20"/>
        </w:rPr>
        <w:t>Parcours scolaire suivi (antérieur à l’année en cours)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4469"/>
        <w:gridCol w:w="3402"/>
      </w:tblGrid>
      <w:tr w:rsidR="006F4EA7" w:rsidRPr="00531FE1" w14:paraId="4D0C64F5" w14:textId="77777777" w:rsidTr="00531FE1">
        <w:tc>
          <w:tcPr>
            <w:tcW w:w="2614" w:type="dxa"/>
            <w:shd w:val="clear" w:color="auto" w:fill="auto"/>
          </w:tcPr>
          <w:p w14:paraId="78C90343" w14:textId="77777777" w:rsidR="006F4EA7" w:rsidRPr="00531FE1" w:rsidRDefault="006F4EA7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Année Scolaire</w:t>
            </w:r>
          </w:p>
        </w:tc>
        <w:tc>
          <w:tcPr>
            <w:tcW w:w="4469" w:type="dxa"/>
            <w:shd w:val="clear" w:color="auto" w:fill="auto"/>
          </w:tcPr>
          <w:p w14:paraId="528F15ED" w14:textId="77777777" w:rsidR="006F4EA7" w:rsidRPr="00531FE1" w:rsidRDefault="006F4EA7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Etablissement</w:t>
            </w:r>
          </w:p>
        </w:tc>
        <w:tc>
          <w:tcPr>
            <w:tcW w:w="3402" w:type="dxa"/>
            <w:shd w:val="clear" w:color="auto" w:fill="auto"/>
          </w:tcPr>
          <w:p w14:paraId="56491736" w14:textId="77777777" w:rsidR="006F4EA7" w:rsidRPr="00531FE1" w:rsidRDefault="006F4EA7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Classe/Spécialité</w:t>
            </w:r>
          </w:p>
        </w:tc>
      </w:tr>
      <w:tr w:rsidR="00D12FCB" w:rsidRPr="00531FE1" w14:paraId="32B4E6E1" w14:textId="77777777" w:rsidTr="00531FE1">
        <w:trPr>
          <w:trHeight w:val="510"/>
        </w:trPr>
        <w:tc>
          <w:tcPr>
            <w:tcW w:w="2614" w:type="dxa"/>
            <w:shd w:val="clear" w:color="auto" w:fill="auto"/>
            <w:vAlign w:val="center"/>
          </w:tcPr>
          <w:p w14:paraId="6F89EBE2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/20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</w:t>
            </w:r>
          </w:p>
        </w:tc>
        <w:tc>
          <w:tcPr>
            <w:tcW w:w="4469" w:type="dxa"/>
            <w:shd w:val="clear" w:color="auto" w:fill="auto"/>
            <w:vAlign w:val="center"/>
          </w:tcPr>
          <w:p w14:paraId="192B37FD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A0F9431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D12FCB" w:rsidRPr="00531FE1" w14:paraId="21A019E6" w14:textId="77777777" w:rsidTr="00531FE1">
        <w:trPr>
          <w:trHeight w:val="510"/>
        </w:trPr>
        <w:tc>
          <w:tcPr>
            <w:tcW w:w="2614" w:type="dxa"/>
            <w:shd w:val="clear" w:color="auto" w:fill="auto"/>
            <w:vAlign w:val="center"/>
          </w:tcPr>
          <w:p w14:paraId="610A1FBA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/20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4469" w:type="dxa"/>
            <w:shd w:val="clear" w:color="auto" w:fill="auto"/>
            <w:vAlign w:val="center"/>
          </w:tcPr>
          <w:p w14:paraId="5C70022D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106FDC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D12FCB" w:rsidRPr="00531FE1" w14:paraId="03A2CA66" w14:textId="77777777" w:rsidTr="00531FE1">
        <w:trPr>
          <w:trHeight w:val="510"/>
        </w:trPr>
        <w:tc>
          <w:tcPr>
            <w:tcW w:w="2614" w:type="dxa"/>
            <w:shd w:val="clear" w:color="auto" w:fill="auto"/>
            <w:vAlign w:val="center"/>
          </w:tcPr>
          <w:p w14:paraId="160E5144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/20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4469" w:type="dxa"/>
            <w:shd w:val="clear" w:color="auto" w:fill="auto"/>
            <w:vAlign w:val="center"/>
          </w:tcPr>
          <w:p w14:paraId="3E5066D5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85DE02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4AF34260" w14:textId="77777777" w:rsidTr="00531FE1">
        <w:trPr>
          <w:trHeight w:val="510"/>
        </w:trPr>
        <w:tc>
          <w:tcPr>
            <w:tcW w:w="2614" w:type="dxa"/>
            <w:shd w:val="clear" w:color="auto" w:fill="auto"/>
            <w:vAlign w:val="center"/>
          </w:tcPr>
          <w:p w14:paraId="173B4C1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/20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4469" w:type="dxa"/>
            <w:shd w:val="clear" w:color="auto" w:fill="auto"/>
            <w:vAlign w:val="center"/>
          </w:tcPr>
          <w:p w14:paraId="58E338E4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00A6C8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</w:tbl>
    <w:p w14:paraId="71463EF4" w14:textId="77777777" w:rsidR="00C931DB" w:rsidRPr="003E389B" w:rsidRDefault="00C931DB">
      <w:pPr>
        <w:rPr>
          <w:sz w:val="10"/>
          <w:szCs w:val="10"/>
        </w:rPr>
      </w:pPr>
    </w:p>
    <w:p w14:paraId="2EEA0DEE" w14:textId="77777777" w:rsidR="00C931DB" w:rsidRPr="00D12FCB" w:rsidRDefault="006F4EA7" w:rsidP="006F4EA7">
      <w:pPr>
        <w:pStyle w:val="Paragraphedeliste"/>
        <w:numPr>
          <w:ilvl w:val="0"/>
          <w:numId w:val="3"/>
        </w:numPr>
        <w:rPr>
          <w:rFonts w:ascii="Marianne" w:hAnsi="Marianne"/>
          <w:sz w:val="20"/>
          <w:szCs w:val="20"/>
        </w:rPr>
      </w:pPr>
      <w:r w:rsidRPr="00D12FCB">
        <w:rPr>
          <w:rFonts w:ascii="Marianne" w:hAnsi="Marianne"/>
          <w:sz w:val="20"/>
          <w:szCs w:val="20"/>
        </w:rPr>
        <w:t xml:space="preserve">Diplômes, habilitation* et/ou titres préparés ou obtenus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1067"/>
        <w:gridCol w:w="3969"/>
        <w:gridCol w:w="2806"/>
      </w:tblGrid>
      <w:tr w:rsidR="00D12FCB" w:rsidRPr="00531FE1" w14:paraId="6C2380FA" w14:textId="77777777" w:rsidTr="00531FE1">
        <w:tc>
          <w:tcPr>
            <w:tcW w:w="2614" w:type="dxa"/>
            <w:shd w:val="clear" w:color="auto" w:fill="auto"/>
            <w:vAlign w:val="center"/>
          </w:tcPr>
          <w:p w14:paraId="64251D87" w14:textId="77777777" w:rsidR="00D12FCB" w:rsidRPr="00531FE1" w:rsidRDefault="00D12FCB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Intitulé du diplôme</w:t>
            </w:r>
          </w:p>
        </w:tc>
        <w:tc>
          <w:tcPr>
            <w:tcW w:w="1067" w:type="dxa"/>
            <w:shd w:val="clear" w:color="auto" w:fill="auto"/>
            <w:vAlign w:val="center"/>
          </w:tcPr>
          <w:p w14:paraId="7EEABB7A" w14:textId="77777777" w:rsidR="00D12FCB" w:rsidRPr="00531FE1" w:rsidRDefault="00D12FCB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Session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E2725B1" w14:textId="77777777" w:rsidR="00D12FCB" w:rsidRPr="00531FE1" w:rsidRDefault="00D12FCB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Résultats</w:t>
            </w:r>
          </w:p>
        </w:tc>
        <w:tc>
          <w:tcPr>
            <w:tcW w:w="2806" w:type="dxa"/>
            <w:shd w:val="clear" w:color="auto" w:fill="auto"/>
            <w:vAlign w:val="center"/>
          </w:tcPr>
          <w:p w14:paraId="0EDDC036" w14:textId="77777777" w:rsidR="00D12FCB" w:rsidRPr="00531FE1" w:rsidRDefault="00D12FCB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Si partiellement obtenu, bénéfices d’épreuves ou d’unités</w:t>
            </w:r>
          </w:p>
        </w:tc>
      </w:tr>
      <w:tr w:rsidR="00D12FCB" w:rsidRPr="00531FE1" w14:paraId="47E910A9" w14:textId="77777777" w:rsidTr="00531FE1">
        <w:tc>
          <w:tcPr>
            <w:tcW w:w="2614" w:type="dxa"/>
            <w:shd w:val="clear" w:color="auto" w:fill="auto"/>
          </w:tcPr>
          <w:p w14:paraId="2917DADA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Intitulé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1" w:name="Texte15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1067" w:type="dxa"/>
            <w:shd w:val="clear" w:color="auto" w:fill="auto"/>
          </w:tcPr>
          <w:p w14:paraId="1333A38E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2" w:name="Texte18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3969" w:type="dxa"/>
            <w:shd w:val="clear" w:color="auto" w:fill="auto"/>
          </w:tcPr>
          <w:p w14:paraId="3F164791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présenté et obtenu en totalité </w:t>
            </w:r>
          </w:p>
          <w:p w14:paraId="54C45C5E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présenté et partiellement obtenu</w:t>
            </w:r>
          </w:p>
          <w:p w14:paraId="0C18620F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préparé mais non présenté </w:t>
            </w:r>
          </w:p>
        </w:tc>
        <w:tc>
          <w:tcPr>
            <w:tcW w:w="2806" w:type="dxa"/>
            <w:shd w:val="clear" w:color="auto" w:fill="auto"/>
          </w:tcPr>
          <w:p w14:paraId="1E76A01C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D12FCB" w:rsidRPr="00531FE1" w14:paraId="2BCF0997" w14:textId="77777777" w:rsidTr="00531FE1">
        <w:tc>
          <w:tcPr>
            <w:tcW w:w="2614" w:type="dxa"/>
            <w:shd w:val="clear" w:color="auto" w:fill="auto"/>
          </w:tcPr>
          <w:p w14:paraId="53310FF7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Intitulé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3" w:name="Texte16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067" w:type="dxa"/>
            <w:shd w:val="clear" w:color="auto" w:fill="auto"/>
          </w:tcPr>
          <w:p w14:paraId="1C3E5824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14:paraId="1EC815A7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présenté et obtenu en totalité </w:t>
            </w:r>
          </w:p>
          <w:p w14:paraId="7CF36076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présenté et partiellement obtenu</w:t>
            </w:r>
          </w:p>
          <w:p w14:paraId="1FC882EF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préparé mais non présenté</w:t>
            </w:r>
          </w:p>
        </w:tc>
        <w:tc>
          <w:tcPr>
            <w:tcW w:w="2806" w:type="dxa"/>
            <w:shd w:val="clear" w:color="auto" w:fill="auto"/>
          </w:tcPr>
          <w:p w14:paraId="6A53CC3C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D12FCB" w:rsidRPr="00531FE1" w14:paraId="248A6140" w14:textId="77777777" w:rsidTr="00531FE1">
        <w:tc>
          <w:tcPr>
            <w:tcW w:w="2614" w:type="dxa"/>
            <w:shd w:val="clear" w:color="auto" w:fill="auto"/>
          </w:tcPr>
          <w:p w14:paraId="40AFBFFF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Intitulé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4" w:name="Texte17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067" w:type="dxa"/>
            <w:shd w:val="clear" w:color="auto" w:fill="auto"/>
          </w:tcPr>
          <w:p w14:paraId="316560D2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969" w:type="dxa"/>
            <w:shd w:val="clear" w:color="auto" w:fill="auto"/>
          </w:tcPr>
          <w:p w14:paraId="19402132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présenté et obtenu en totalité </w:t>
            </w:r>
          </w:p>
          <w:p w14:paraId="4C464AE3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présenté et partiellement obtenu</w:t>
            </w:r>
          </w:p>
          <w:p w14:paraId="3FB3CA7F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Segoe UI Symbol" w:eastAsia="MS Gothic" w:hAnsi="Segoe UI Symbol" w:cs="Segoe UI Symbol"/>
                <w:sz w:val="20"/>
                <w:szCs w:val="20"/>
              </w:rPr>
              <w:t>☐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 Diplôme préparé mais non présenté</w:t>
            </w:r>
          </w:p>
        </w:tc>
        <w:tc>
          <w:tcPr>
            <w:tcW w:w="2806" w:type="dxa"/>
            <w:shd w:val="clear" w:color="auto" w:fill="auto"/>
          </w:tcPr>
          <w:p w14:paraId="6F6C306B" w14:textId="77777777" w:rsidR="00D12FCB" w:rsidRPr="00531FE1" w:rsidRDefault="00D12FCB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</w:tbl>
    <w:p w14:paraId="6BC188C6" w14:textId="77777777" w:rsidR="00C931DB" w:rsidRPr="00D12FCB" w:rsidRDefault="00D12FCB">
      <w:pPr>
        <w:rPr>
          <w:rFonts w:ascii="Marianne" w:hAnsi="Marianne"/>
          <w:sz w:val="18"/>
          <w:szCs w:val="18"/>
        </w:rPr>
      </w:pPr>
      <w:r w:rsidRPr="00D12FCB">
        <w:rPr>
          <w:rFonts w:ascii="Marianne" w:hAnsi="Marianne"/>
          <w:sz w:val="18"/>
          <w:szCs w:val="18"/>
        </w:rPr>
        <w:t>*CACES, SST, Habilitation électrique, PRAP, R.408, …</w:t>
      </w:r>
    </w:p>
    <w:p w14:paraId="7AA8FA6E" w14:textId="77777777" w:rsidR="00C931DB" w:rsidRPr="000A62DF" w:rsidRDefault="00C931DB">
      <w:pPr>
        <w:rPr>
          <w:sz w:val="6"/>
          <w:szCs w:val="6"/>
        </w:rPr>
      </w:pPr>
    </w:p>
    <w:p w14:paraId="3F9C3A62" w14:textId="77777777" w:rsidR="00C931DB" w:rsidRPr="00D12FCB" w:rsidRDefault="00D12FCB" w:rsidP="00D12FCB">
      <w:pPr>
        <w:pStyle w:val="Paragraphedeliste"/>
        <w:numPr>
          <w:ilvl w:val="0"/>
          <w:numId w:val="3"/>
        </w:numPr>
        <w:rPr>
          <w:rFonts w:ascii="Marianne" w:hAnsi="Marianne"/>
          <w:sz w:val="20"/>
          <w:szCs w:val="20"/>
        </w:rPr>
      </w:pPr>
      <w:r w:rsidRPr="00D12FCB">
        <w:rPr>
          <w:rFonts w:ascii="Marianne" w:hAnsi="Marianne"/>
          <w:sz w:val="20"/>
          <w:szCs w:val="20"/>
        </w:rPr>
        <w:t>Stages ou période de formation en milieu professionnel (P.F.M.P) réalisés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3598"/>
        <w:gridCol w:w="3373"/>
      </w:tblGrid>
      <w:tr w:rsidR="00D12FCB" w:rsidRPr="00531FE1" w14:paraId="6A113BC6" w14:textId="77777777" w:rsidTr="00531FE1">
        <w:tc>
          <w:tcPr>
            <w:tcW w:w="3485" w:type="dxa"/>
            <w:shd w:val="clear" w:color="auto" w:fill="auto"/>
            <w:vAlign w:val="center"/>
          </w:tcPr>
          <w:p w14:paraId="67789525" w14:textId="77777777" w:rsidR="00D12FCB" w:rsidRPr="00531FE1" w:rsidRDefault="00D12FCB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Entreprise concernée (nom + commune + secteur d’activité)</w:t>
            </w:r>
          </w:p>
        </w:tc>
        <w:tc>
          <w:tcPr>
            <w:tcW w:w="3598" w:type="dxa"/>
            <w:shd w:val="clear" w:color="auto" w:fill="auto"/>
            <w:vAlign w:val="center"/>
          </w:tcPr>
          <w:p w14:paraId="17FE9A97" w14:textId="77777777" w:rsidR="00D12FCB" w:rsidRPr="00531FE1" w:rsidRDefault="00D12FCB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Activités professionnelles réalisées</w:t>
            </w:r>
          </w:p>
        </w:tc>
        <w:tc>
          <w:tcPr>
            <w:tcW w:w="3373" w:type="dxa"/>
            <w:shd w:val="clear" w:color="auto" w:fill="auto"/>
            <w:vAlign w:val="center"/>
          </w:tcPr>
          <w:p w14:paraId="1D7D46C9" w14:textId="77777777" w:rsidR="00D12FCB" w:rsidRPr="00531FE1" w:rsidRDefault="00D12FCB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Durée en semaines</w:t>
            </w:r>
          </w:p>
        </w:tc>
      </w:tr>
      <w:tr w:rsidR="00D12FCB" w:rsidRPr="00531FE1" w14:paraId="3F280F23" w14:textId="77777777" w:rsidTr="00531FE1">
        <w:trPr>
          <w:trHeight w:val="850"/>
        </w:trPr>
        <w:tc>
          <w:tcPr>
            <w:tcW w:w="3485" w:type="dxa"/>
            <w:shd w:val="clear" w:color="auto" w:fill="auto"/>
          </w:tcPr>
          <w:p w14:paraId="322F01F5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598" w:type="dxa"/>
            <w:shd w:val="clear" w:color="auto" w:fill="auto"/>
          </w:tcPr>
          <w:p w14:paraId="506AE47A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373" w:type="dxa"/>
            <w:shd w:val="clear" w:color="auto" w:fill="auto"/>
          </w:tcPr>
          <w:p w14:paraId="2FCBF94F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D12FCB" w:rsidRPr="00531FE1" w14:paraId="7F9FAED8" w14:textId="77777777" w:rsidTr="00531FE1">
        <w:trPr>
          <w:trHeight w:val="850"/>
        </w:trPr>
        <w:tc>
          <w:tcPr>
            <w:tcW w:w="3485" w:type="dxa"/>
            <w:shd w:val="clear" w:color="auto" w:fill="auto"/>
          </w:tcPr>
          <w:p w14:paraId="7ED97778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598" w:type="dxa"/>
            <w:shd w:val="clear" w:color="auto" w:fill="auto"/>
          </w:tcPr>
          <w:p w14:paraId="77C93AEA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373" w:type="dxa"/>
            <w:shd w:val="clear" w:color="auto" w:fill="auto"/>
          </w:tcPr>
          <w:p w14:paraId="7DE61AD1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D12FCB" w:rsidRPr="00531FE1" w14:paraId="5D7081F0" w14:textId="77777777" w:rsidTr="00531FE1">
        <w:trPr>
          <w:trHeight w:val="850"/>
        </w:trPr>
        <w:tc>
          <w:tcPr>
            <w:tcW w:w="3485" w:type="dxa"/>
            <w:shd w:val="clear" w:color="auto" w:fill="auto"/>
          </w:tcPr>
          <w:p w14:paraId="2C039C77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598" w:type="dxa"/>
            <w:shd w:val="clear" w:color="auto" w:fill="auto"/>
          </w:tcPr>
          <w:p w14:paraId="21964EC9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3373" w:type="dxa"/>
            <w:shd w:val="clear" w:color="auto" w:fill="auto"/>
          </w:tcPr>
          <w:p w14:paraId="1E59286C" w14:textId="77777777" w:rsidR="00D12FCB" w:rsidRPr="00531FE1" w:rsidRDefault="00D12FCB" w:rsidP="00531FE1">
            <w:pPr>
              <w:spacing w:after="0" w:line="240" w:lineRule="auto"/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</w:tbl>
    <w:p w14:paraId="4035B1B3" w14:textId="77777777" w:rsidR="0067215D" w:rsidRDefault="0067215D">
      <w:pPr>
        <w:rPr>
          <w:sz w:val="14"/>
          <w:szCs w:val="14"/>
        </w:rPr>
      </w:pPr>
    </w:p>
    <w:p w14:paraId="66EEEDE0" w14:textId="77777777" w:rsidR="0067215D" w:rsidRDefault="0067215D">
      <w:pPr>
        <w:rPr>
          <w:sz w:val="14"/>
          <w:szCs w:val="14"/>
        </w:rPr>
      </w:pPr>
      <w:r>
        <w:rPr>
          <w:sz w:val="14"/>
          <w:szCs w:val="14"/>
        </w:rPr>
        <w:br w:type="page"/>
      </w:r>
    </w:p>
    <w:p w14:paraId="7728A002" w14:textId="77777777" w:rsidR="00C931DB" w:rsidRPr="000A62DF" w:rsidRDefault="00C931DB">
      <w:pPr>
        <w:rPr>
          <w:sz w:val="14"/>
          <w:szCs w:val="14"/>
        </w:rPr>
      </w:pPr>
    </w:p>
    <w:p w14:paraId="6C8F73AC" w14:textId="5F0DA7AC" w:rsidR="00C931DB" w:rsidRDefault="00CE1F1F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FFDE83" wp14:editId="1B7E8053">
                <wp:simplePos x="0" y="0"/>
                <wp:positionH relativeFrom="column">
                  <wp:posOffset>1140460</wp:posOffset>
                </wp:positionH>
                <wp:positionV relativeFrom="paragraph">
                  <wp:posOffset>-257175</wp:posOffset>
                </wp:positionV>
                <wp:extent cx="4133215" cy="358140"/>
                <wp:effectExtent l="0" t="0" r="0" b="0"/>
                <wp:wrapNone/>
                <wp:docPr id="7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32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E16A2A" w14:textId="77777777" w:rsidR="00E3727A" w:rsidRPr="0047240D" w:rsidRDefault="00AD322B" w:rsidP="00E3727A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  <w:r w:rsidRPr="0047240D">
                              <w:rPr>
                                <w:rFonts w:ascii="Marianne" w:hAnsi="Marianne"/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  <w:t>L’equipe pédagogique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FDE83" id="Zone de texte 7" o:spid="_x0000_s1028" type="#_x0000_t202" style="position:absolute;margin-left:89.8pt;margin-top:-20.25pt;width:325.45pt;height:2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" filled="f" stroked="f" strokeweight=".5pt">
                <v:textbox>
                  <w:txbxContent>
                    <w:p w14:paraId="76E16A2A" w14:textId="77777777" w:rsidR="00E3727A" w:rsidRPr="0047240D" w:rsidRDefault="00AD322B" w:rsidP="00E3727A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  <w:r w:rsidRPr="0047240D">
                        <w:rPr>
                          <w:rFonts w:ascii="Marianne" w:hAnsi="Marianne"/>
                          <w:b/>
                          <w:bCs/>
                          <w:caps/>
                          <w:sz w:val="28"/>
                          <w:szCs w:val="28"/>
                        </w:rPr>
                        <w:t>L’equipe pédagogique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63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AD322B" w:rsidRPr="00531FE1" w14:paraId="2632E3D9" w14:textId="77777777" w:rsidTr="00531FE1">
        <w:tc>
          <w:tcPr>
            <w:tcW w:w="10632" w:type="dxa"/>
            <w:shd w:val="clear" w:color="auto" w:fill="auto"/>
          </w:tcPr>
          <w:p w14:paraId="56556C91" w14:textId="77777777" w:rsidR="00AD322B" w:rsidRPr="00531FE1" w:rsidRDefault="00AD322B" w:rsidP="00531FE1">
            <w:pPr>
              <w:spacing w:after="0" w:line="240" w:lineRule="auto"/>
              <w:rPr>
                <w:rFonts w:ascii="Marianne" w:hAnsi="Marianne"/>
              </w:rPr>
            </w:pPr>
            <w:r w:rsidRPr="00531FE1">
              <w:rPr>
                <w:rFonts w:ascii="Marianne" w:hAnsi="Marianne"/>
              </w:rPr>
              <w:t>Bilan des acquis et des compétences de l’élève – à renseigner par l’équipe pédagogique*</w:t>
            </w:r>
          </w:p>
        </w:tc>
      </w:tr>
    </w:tbl>
    <w:p w14:paraId="095BC843" w14:textId="77777777" w:rsidR="00C931DB" w:rsidRDefault="00C931DB"/>
    <w:tbl>
      <w:tblPr>
        <w:tblW w:w="1096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2547"/>
        <w:gridCol w:w="1472"/>
        <w:gridCol w:w="992"/>
        <w:gridCol w:w="1134"/>
        <w:gridCol w:w="884"/>
        <w:gridCol w:w="1221"/>
        <w:gridCol w:w="869"/>
      </w:tblGrid>
      <w:tr w:rsidR="00987A28" w:rsidRPr="00531FE1" w14:paraId="224EB3AB" w14:textId="77777777" w:rsidTr="00531FE1">
        <w:trPr>
          <w:trHeight w:val="20"/>
        </w:trPr>
        <w:tc>
          <w:tcPr>
            <w:tcW w:w="1850" w:type="dxa"/>
            <w:vMerge w:val="restart"/>
            <w:shd w:val="clear" w:color="auto" w:fill="auto"/>
            <w:vAlign w:val="center"/>
          </w:tcPr>
          <w:p w14:paraId="211E704F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Synthèse des positionnements de l’équipe pédagogique</w:t>
            </w:r>
          </w:p>
        </w:tc>
        <w:tc>
          <w:tcPr>
            <w:tcW w:w="9119" w:type="dxa"/>
            <w:gridSpan w:val="7"/>
            <w:shd w:val="clear" w:color="auto" w:fill="auto"/>
          </w:tcPr>
          <w:p w14:paraId="27C7427E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Synthèse de l’équipe pédagogique</w:t>
            </w:r>
          </w:p>
        </w:tc>
      </w:tr>
      <w:tr w:rsidR="00987A28" w:rsidRPr="00531FE1" w14:paraId="7E9435B7" w14:textId="77777777" w:rsidTr="00531FE1">
        <w:tc>
          <w:tcPr>
            <w:tcW w:w="1850" w:type="dxa"/>
            <w:vMerge/>
            <w:shd w:val="clear" w:color="auto" w:fill="auto"/>
          </w:tcPr>
          <w:p w14:paraId="404F5D12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14:paraId="3FB24CFD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Compétences</w:t>
            </w:r>
          </w:p>
        </w:tc>
        <w:tc>
          <w:tcPr>
            <w:tcW w:w="1472" w:type="dxa"/>
            <w:shd w:val="clear" w:color="auto" w:fill="auto"/>
            <w:vAlign w:val="center"/>
          </w:tcPr>
          <w:p w14:paraId="36404A65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18"/>
                <w:szCs w:val="18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Capacité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72DF47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sz w:val="16"/>
                <w:szCs w:val="16"/>
              </w:rPr>
            </w:pPr>
            <w:r w:rsidRPr="00531FE1">
              <w:rPr>
                <w:rFonts w:ascii="Marianne" w:hAnsi="Marianne"/>
                <w:sz w:val="16"/>
                <w:szCs w:val="16"/>
              </w:rPr>
              <w:t>Non évaluable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EC97C8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sz w:val="16"/>
                <w:szCs w:val="16"/>
              </w:rPr>
            </w:pPr>
            <w:r w:rsidRPr="00531FE1">
              <w:rPr>
                <w:rFonts w:ascii="Marianne" w:hAnsi="Marianne"/>
                <w:sz w:val="16"/>
                <w:szCs w:val="16"/>
              </w:rPr>
              <w:t>Maîtrise insuffisante</w:t>
            </w:r>
          </w:p>
        </w:tc>
        <w:tc>
          <w:tcPr>
            <w:tcW w:w="884" w:type="dxa"/>
            <w:shd w:val="clear" w:color="auto" w:fill="auto"/>
            <w:vAlign w:val="center"/>
          </w:tcPr>
          <w:p w14:paraId="6F87D08F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sz w:val="16"/>
                <w:szCs w:val="16"/>
              </w:rPr>
            </w:pPr>
            <w:r w:rsidRPr="00531FE1">
              <w:rPr>
                <w:rFonts w:ascii="Marianne" w:hAnsi="Marianne"/>
                <w:sz w:val="16"/>
                <w:szCs w:val="16"/>
              </w:rPr>
              <w:t>Maîtrise fragile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858F649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sz w:val="16"/>
                <w:szCs w:val="16"/>
              </w:rPr>
            </w:pPr>
            <w:r w:rsidRPr="00531FE1">
              <w:rPr>
                <w:rFonts w:ascii="Marianne" w:hAnsi="Marianne"/>
                <w:sz w:val="16"/>
                <w:szCs w:val="16"/>
              </w:rPr>
              <w:t>Maîtrise satisfaisante</w:t>
            </w:r>
          </w:p>
        </w:tc>
        <w:tc>
          <w:tcPr>
            <w:tcW w:w="869" w:type="dxa"/>
            <w:shd w:val="clear" w:color="auto" w:fill="auto"/>
            <w:vAlign w:val="center"/>
          </w:tcPr>
          <w:p w14:paraId="17ED1D92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sz w:val="16"/>
                <w:szCs w:val="16"/>
              </w:rPr>
            </w:pPr>
            <w:r w:rsidRPr="00531FE1">
              <w:rPr>
                <w:rFonts w:ascii="Marianne" w:hAnsi="Marianne"/>
                <w:sz w:val="16"/>
                <w:szCs w:val="16"/>
              </w:rPr>
              <w:t>Très bonne maîtrise</w:t>
            </w:r>
          </w:p>
        </w:tc>
      </w:tr>
      <w:tr w:rsidR="00987A28" w:rsidRPr="00531FE1" w14:paraId="4305C89C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16DD98DB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14:paraId="4E3DC846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1. S’approprier l’information</w:t>
            </w:r>
          </w:p>
        </w:tc>
        <w:tc>
          <w:tcPr>
            <w:tcW w:w="1472" w:type="dxa"/>
            <w:shd w:val="clear" w:color="auto" w:fill="auto"/>
          </w:tcPr>
          <w:p w14:paraId="3339008B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1.1 Lire et décoder</w:t>
            </w:r>
          </w:p>
        </w:tc>
        <w:tc>
          <w:tcPr>
            <w:tcW w:w="992" w:type="dxa"/>
            <w:shd w:val="clear" w:color="auto" w:fill="auto"/>
          </w:tcPr>
          <w:p w14:paraId="2CD6A98B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15" w:name="Texte20"/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1134" w:type="dxa"/>
            <w:shd w:val="clear" w:color="auto" w:fill="auto"/>
          </w:tcPr>
          <w:p w14:paraId="4232F331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37A87365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545FC64D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7947654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5A52BD3F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4FEDE4E8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14:paraId="7473891F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0F60593C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1.2 Rechercher</w:t>
            </w:r>
          </w:p>
        </w:tc>
        <w:tc>
          <w:tcPr>
            <w:tcW w:w="992" w:type="dxa"/>
            <w:shd w:val="clear" w:color="auto" w:fill="auto"/>
          </w:tcPr>
          <w:p w14:paraId="7E4C06B8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5AABC53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4207A32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3A0BEC2F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7670A40F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1C627B5F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33330602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14:paraId="477A58B0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3BA9293C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1.3 Extraire</w:t>
            </w:r>
          </w:p>
        </w:tc>
        <w:tc>
          <w:tcPr>
            <w:tcW w:w="992" w:type="dxa"/>
            <w:shd w:val="clear" w:color="auto" w:fill="auto"/>
          </w:tcPr>
          <w:p w14:paraId="639FBFB5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028A6597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1267F560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393D1B1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784579E7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6BBD2BB3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0923A715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14:paraId="37CD939E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64A4D6B5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1.4 Organiser</w:t>
            </w:r>
          </w:p>
        </w:tc>
        <w:tc>
          <w:tcPr>
            <w:tcW w:w="992" w:type="dxa"/>
            <w:shd w:val="clear" w:color="auto" w:fill="auto"/>
          </w:tcPr>
          <w:p w14:paraId="22CDD471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D5BC21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54322B1F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23AD2FA3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46093EDB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7194A931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5342718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bookmarkStart w:id="16" w:name="_Hlk113889814"/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14:paraId="370B346C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2. Réaliser</w:t>
            </w:r>
          </w:p>
        </w:tc>
        <w:tc>
          <w:tcPr>
            <w:tcW w:w="1472" w:type="dxa"/>
            <w:shd w:val="clear" w:color="auto" w:fill="auto"/>
          </w:tcPr>
          <w:p w14:paraId="43E6D2EC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2.1 Choisir une méthode de résolution</w:t>
            </w:r>
          </w:p>
        </w:tc>
        <w:tc>
          <w:tcPr>
            <w:tcW w:w="992" w:type="dxa"/>
            <w:shd w:val="clear" w:color="auto" w:fill="auto"/>
          </w:tcPr>
          <w:p w14:paraId="093690B6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0D5A5BF4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5E865E34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63D8E46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12C02D40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6B9EB52F" w14:textId="77777777" w:rsidTr="00531FE1">
        <w:tc>
          <w:tcPr>
            <w:tcW w:w="1850" w:type="dxa"/>
            <w:vMerge/>
            <w:shd w:val="clear" w:color="auto" w:fill="auto"/>
          </w:tcPr>
          <w:p w14:paraId="6F2BBECC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14:paraId="7C439E01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49117CFB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2.2 Exécuter une activité selon un mode opératoire</w:t>
            </w:r>
          </w:p>
        </w:tc>
        <w:tc>
          <w:tcPr>
            <w:tcW w:w="992" w:type="dxa"/>
            <w:shd w:val="clear" w:color="auto" w:fill="auto"/>
          </w:tcPr>
          <w:p w14:paraId="3EF48353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55ECE56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611E8225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6A73BB87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74EE0E12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6B38E9A0" w14:textId="77777777" w:rsidTr="00531FE1">
        <w:tc>
          <w:tcPr>
            <w:tcW w:w="1850" w:type="dxa"/>
            <w:vMerge/>
            <w:shd w:val="clear" w:color="auto" w:fill="auto"/>
          </w:tcPr>
          <w:p w14:paraId="4299B499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14:paraId="1DB23A69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3. Valider</w:t>
            </w:r>
          </w:p>
        </w:tc>
        <w:tc>
          <w:tcPr>
            <w:tcW w:w="1472" w:type="dxa"/>
            <w:shd w:val="clear" w:color="auto" w:fill="auto"/>
          </w:tcPr>
          <w:p w14:paraId="5977860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3.1 Contrôler la vraisemblance d’un résultat</w:t>
            </w:r>
          </w:p>
        </w:tc>
        <w:tc>
          <w:tcPr>
            <w:tcW w:w="992" w:type="dxa"/>
            <w:shd w:val="clear" w:color="auto" w:fill="auto"/>
          </w:tcPr>
          <w:p w14:paraId="595E1ACD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0A371D44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7F6A77A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327DBD47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1CD324D6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06E33D65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01678EB3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14:paraId="7CDA07F8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4. Communiquer</w:t>
            </w:r>
          </w:p>
        </w:tc>
        <w:tc>
          <w:tcPr>
            <w:tcW w:w="1472" w:type="dxa"/>
            <w:shd w:val="clear" w:color="auto" w:fill="auto"/>
          </w:tcPr>
          <w:p w14:paraId="5370B5F9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4.1 Rendre compte à l’oral</w:t>
            </w:r>
          </w:p>
        </w:tc>
        <w:tc>
          <w:tcPr>
            <w:tcW w:w="992" w:type="dxa"/>
            <w:shd w:val="clear" w:color="auto" w:fill="auto"/>
          </w:tcPr>
          <w:p w14:paraId="2601E0A8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311466A6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76B2AB12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3F59B74B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6FD9857F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30A27A6D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56B700A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/>
            <w:shd w:val="clear" w:color="auto" w:fill="auto"/>
            <w:vAlign w:val="center"/>
          </w:tcPr>
          <w:p w14:paraId="45A163B5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5B7AEA73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4.2 Rendre compte à l’écrit</w:t>
            </w:r>
          </w:p>
        </w:tc>
        <w:tc>
          <w:tcPr>
            <w:tcW w:w="992" w:type="dxa"/>
            <w:shd w:val="clear" w:color="auto" w:fill="auto"/>
          </w:tcPr>
          <w:p w14:paraId="15811380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13D5C130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0A60FDF2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45FAE689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456AE365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bookmarkEnd w:id="16"/>
      <w:tr w:rsidR="00987A28" w:rsidRPr="00531FE1" w14:paraId="307FD131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643F6E2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 w:val="restart"/>
            <w:shd w:val="clear" w:color="auto" w:fill="auto"/>
            <w:vAlign w:val="center"/>
          </w:tcPr>
          <w:p w14:paraId="7072B898" w14:textId="77777777" w:rsidR="00987A28" w:rsidRPr="00531FE1" w:rsidRDefault="00987A28" w:rsidP="00531FE1">
            <w:pPr>
              <w:spacing w:after="0" w:line="240" w:lineRule="auto"/>
              <w:jc w:val="center"/>
              <w:rPr>
                <w:rFonts w:ascii="Marianne" w:hAnsi="Marianne"/>
                <w:caps/>
                <w:sz w:val="20"/>
                <w:szCs w:val="20"/>
              </w:rPr>
            </w:pPr>
            <w:r w:rsidRPr="00531FE1">
              <w:rPr>
                <w:rFonts w:ascii="Marianne" w:hAnsi="Marianne"/>
                <w:caps/>
                <w:sz w:val="20"/>
                <w:szCs w:val="20"/>
              </w:rPr>
              <w:t>5. Analyser/Raisonner</w:t>
            </w:r>
          </w:p>
        </w:tc>
        <w:tc>
          <w:tcPr>
            <w:tcW w:w="1472" w:type="dxa"/>
            <w:shd w:val="clear" w:color="auto" w:fill="auto"/>
          </w:tcPr>
          <w:p w14:paraId="7C208FE8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5.1 Proposer une méthode de résolution</w:t>
            </w:r>
          </w:p>
        </w:tc>
        <w:tc>
          <w:tcPr>
            <w:tcW w:w="992" w:type="dxa"/>
            <w:shd w:val="clear" w:color="auto" w:fill="auto"/>
          </w:tcPr>
          <w:p w14:paraId="083DBEA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3C8D561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0AAEBE9C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6CD32E60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7CA7128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4E3532BC" w14:textId="77777777" w:rsidTr="00531FE1">
        <w:trPr>
          <w:trHeight w:val="567"/>
        </w:trPr>
        <w:tc>
          <w:tcPr>
            <w:tcW w:w="1850" w:type="dxa"/>
            <w:vMerge/>
            <w:shd w:val="clear" w:color="auto" w:fill="auto"/>
          </w:tcPr>
          <w:p w14:paraId="3289052A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2547" w:type="dxa"/>
            <w:vMerge/>
            <w:shd w:val="clear" w:color="auto" w:fill="auto"/>
          </w:tcPr>
          <w:p w14:paraId="4D97F738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auto"/>
          </w:tcPr>
          <w:p w14:paraId="59F40CD0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5.2 Emettre une hypothèse</w:t>
            </w:r>
          </w:p>
        </w:tc>
        <w:tc>
          <w:tcPr>
            <w:tcW w:w="992" w:type="dxa"/>
            <w:shd w:val="clear" w:color="auto" w:fill="auto"/>
          </w:tcPr>
          <w:p w14:paraId="029C6FDE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  <w:shd w:val="clear" w:color="auto" w:fill="auto"/>
          </w:tcPr>
          <w:p w14:paraId="467C4521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84" w:type="dxa"/>
            <w:shd w:val="clear" w:color="auto" w:fill="auto"/>
          </w:tcPr>
          <w:p w14:paraId="2874E6A6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1221" w:type="dxa"/>
            <w:shd w:val="clear" w:color="auto" w:fill="auto"/>
          </w:tcPr>
          <w:p w14:paraId="27C128C0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  <w:tc>
          <w:tcPr>
            <w:tcW w:w="869" w:type="dxa"/>
            <w:shd w:val="clear" w:color="auto" w:fill="auto"/>
          </w:tcPr>
          <w:p w14:paraId="38451B4D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r w:rsidRPr="00531FE1">
              <w:rPr>
                <w:rFonts w:ascii="Marianne" w:hAnsi="Marianne"/>
                <w:sz w:val="20"/>
                <w:szCs w:val="20"/>
              </w:rPr>
              <w:instrText xml:space="preserve"> FORMTEXT </w:instrText>
            </w:r>
            <w:r w:rsidRPr="00531FE1">
              <w:rPr>
                <w:rFonts w:ascii="Marianne" w:hAnsi="Marianne"/>
                <w:sz w:val="20"/>
                <w:szCs w:val="20"/>
              </w:rPr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separate"/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noProof/>
                <w:sz w:val="20"/>
                <w:szCs w:val="20"/>
              </w:rPr>
              <w:t> </w:t>
            </w:r>
            <w:r w:rsidRPr="00531FE1">
              <w:rPr>
                <w:rFonts w:ascii="Marianne" w:hAnsi="Marianne"/>
                <w:sz w:val="20"/>
                <w:szCs w:val="20"/>
              </w:rPr>
              <w:fldChar w:fldCharType="end"/>
            </w:r>
          </w:p>
        </w:tc>
      </w:tr>
      <w:tr w:rsidR="00987A28" w:rsidRPr="00531FE1" w14:paraId="0B0D6977" w14:textId="77777777" w:rsidTr="00531FE1">
        <w:trPr>
          <w:trHeight w:val="1134"/>
        </w:trPr>
        <w:tc>
          <w:tcPr>
            <w:tcW w:w="10969" w:type="dxa"/>
            <w:gridSpan w:val="8"/>
            <w:shd w:val="clear" w:color="auto" w:fill="auto"/>
          </w:tcPr>
          <w:p w14:paraId="69E8475D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Autres informations concernant l’élève et son parcours de formation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</w:p>
          <w:p w14:paraId="0F06984D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Style w:val="Textedelespacerserv"/>
              </w:rPr>
              <w:t>Cliquez ou appuyez ici pour entrer du texte.</w:t>
            </w:r>
          </w:p>
        </w:tc>
      </w:tr>
      <w:tr w:rsidR="00987A28" w:rsidRPr="00531FE1" w14:paraId="33493E68" w14:textId="77777777" w:rsidTr="00531FE1">
        <w:trPr>
          <w:trHeight w:val="1134"/>
        </w:trPr>
        <w:tc>
          <w:tcPr>
            <w:tcW w:w="10969" w:type="dxa"/>
            <w:gridSpan w:val="8"/>
            <w:shd w:val="clear" w:color="auto" w:fill="auto"/>
          </w:tcPr>
          <w:p w14:paraId="1C93A325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Appréciation générale de l’équipe pédagogique</w:t>
            </w:r>
            <w:r w:rsidRPr="00531FE1">
              <w:rPr>
                <w:rFonts w:cs="Calibri"/>
                <w:sz w:val="20"/>
                <w:szCs w:val="20"/>
              </w:rPr>
              <w:t> </w:t>
            </w:r>
            <w:r w:rsidRPr="00531FE1">
              <w:rPr>
                <w:rFonts w:ascii="Marianne" w:hAnsi="Marianne"/>
                <w:sz w:val="20"/>
                <w:szCs w:val="20"/>
              </w:rPr>
              <w:t xml:space="preserve">: </w:t>
            </w:r>
          </w:p>
          <w:p w14:paraId="66E67CA9" w14:textId="77777777" w:rsidR="00987A28" w:rsidRPr="00531FE1" w:rsidRDefault="00987A28" w:rsidP="00531FE1">
            <w:pPr>
              <w:spacing w:after="0" w:line="240" w:lineRule="auto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Style w:val="Textedelespacerserv"/>
              </w:rPr>
              <w:t>Cliquez ou appuyez ici pour entrer du texte.</w:t>
            </w:r>
          </w:p>
        </w:tc>
      </w:tr>
    </w:tbl>
    <w:p w14:paraId="1BEBDB8C" w14:textId="77777777" w:rsidR="00C931DB" w:rsidRPr="00987A28" w:rsidRDefault="00987A28">
      <w:pPr>
        <w:rPr>
          <w:rFonts w:ascii="Marianne" w:hAnsi="Marianne"/>
          <w:sz w:val="20"/>
          <w:szCs w:val="20"/>
        </w:rPr>
      </w:pPr>
      <w:r w:rsidRPr="00987A28">
        <w:rPr>
          <w:rFonts w:ascii="Marianne" w:hAnsi="Marianne"/>
          <w:sz w:val="20"/>
          <w:szCs w:val="20"/>
          <w:u w:val="single"/>
        </w:rPr>
        <w:t>N.B</w:t>
      </w:r>
      <w:r w:rsidRPr="00987A28">
        <w:rPr>
          <w:rFonts w:cs="Calibri"/>
          <w:sz w:val="20"/>
          <w:szCs w:val="20"/>
        </w:rPr>
        <w:t> </w:t>
      </w:r>
      <w:r w:rsidRPr="00987A28">
        <w:rPr>
          <w:rFonts w:ascii="Marianne" w:hAnsi="Marianne"/>
          <w:sz w:val="20"/>
          <w:szCs w:val="20"/>
        </w:rPr>
        <w:t>: Le corps d’inspection peut demander des pièces complémentaires relatives au positionnement réalisé</w:t>
      </w:r>
    </w:p>
    <w:p w14:paraId="42525370" w14:textId="77777777" w:rsidR="00C931DB" w:rsidRDefault="00C931DB">
      <w:r>
        <w:br w:type="page"/>
      </w:r>
    </w:p>
    <w:p w14:paraId="6B57D7C3" w14:textId="7D9CC8C8" w:rsidR="00F76755" w:rsidRDefault="00CE1F1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08318B" wp14:editId="320ED20B">
                <wp:simplePos x="0" y="0"/>
                <wp:positionH relativeFrom="column">
                  <wp:posOffset>1283335</wp:posOffset>
                </wp:positionH>
                <wp:positionV relativeFrom="paragraph">
                  <wp:posOffset>3175</wp:posOffset>
                </wp:positionV>
                <wp:extent cx="4133215" cy="358140"/>
                <wp:effectExtent l="0" t="0" r="0" b="0"/>
                <wp:wrapNone/>
                <wp:docPr id="6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33215" cy="358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B202ED" w14:textId="77777777" w:rsidR="009127E2" w:rsidRPr="0047240D" w:rsidRDefault="009127E2" w:rsidP="004D4607">
                            <w:pPr>
                              <w:jc w:val="center"/>
                              <w:rPr>
                                <w:rFonts w:ascii="Marianne" w:hAnsi="Marianne"/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</w:pPr>
                            <w:r w:rsidRPr="0047240D">
                              <w:rPr>
                                <w:rFonts w:ascii="Marianne" w:hAnsi="Marianne"/>
                                <w:b/>
                                <w:bCs/>
                                <w:caps/>
                                <w:sz w:val="28"/>
                                <w:szCs w:val="28"/>
                              </w:rPr>
                              <w:t>Le parcours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08318B" id="Zone de texte 6" o:spid="_x0000_s1029" type="#_x0000_t202" style="position:absolute;margin-left:101.05pt;margin-top:.25pt;width:325.45pt;height:2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" filled="f" stroked="f" strokeweight=".5pt">
                <v:textbox>
                  <w:txbxContent>
                    <w:p w14:paraId="25B202ED" w14:textId="77777777" w:rsidR="009127E2" w:rsidRPr="0047240D" w:rsidRDefault="009127E2" w:rsidP="004D4607">
                      <w:pPr>
                        <w:jc w:val="center"/>
                        <w:rPr>
                          <w:rFonts w:ascii="Marianne" w:hAnsi="Marianne"/>
                          <w:b/>
                          <w:bCs/>
                          <w:caps/>
                          <w:sz w:val="28"/>
                          <w:szCs w:val="28"/>
                        </w:rPr>
                      </w:pPr>
                      <w:r w:rsidRPr="0047240D">
                        <w:rPr>
                          <w:rFonts w:ascii="Marianne" w:hAnsi="Marianne"/>
                          <w:b/>
                          <w:bCs/>
                          <w:caps/>
                          <w:sz w:val="28"/>
                          <w:szCs w:val="28"/>
                        </w:rPr>
                        <w:t>Le parcours</w:t>
                      </w:r>
                    </w:p>
                  </w:txbxContent>
                </v:textbox>
              </v:shape>
            </w:pict>
          </mc:Fallback>
        </mc:AlternateContent>
      </w:r>
    </w:p>
    <w:p w14:paraId="23FD3925" w14:textId="77777777" w:rsidR="00F76755" w:rsidRDefault="00F76755"/>
    <w:tbl>
      <w:tblPr>
        <w:tblW w:w="1063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9127E2" w:rsidRPr="00531FE1" w14:paraId="653E29C3" w14:textId="77777777" w:rsidTr="00531FE1">
        <w:tc>
          <w:tcPr>
            <w:tcW w:w="10632" w:type="dxa"/>
            <w:shd w:val="clear" w:color="auto" w:fill="auto"/>
          </w:tcPr>
          <w:p w14:paraId="44860A19" w14:textId="77777777" w:rsidR="009127E2" w:rsidRPr="00531FE1" w:rsidRDefault="009127E2" w:rsidP="00531FE1">
            <w:pPr>
              <w:spacing w:after="0" w:line="240" w:lineRule="auto"/>
              <w:rPr>
                <w:rFonts w:ascii="Marianne" w:hAnsi="Marianne"/>
              </w:rPr>
            </w:pPr>
            <w:bookmarkStart w:id="17" w:name="_Hlk113889494"/>
            <w:r w:rsidRPr="00531FE1">
              <w:rPr>
                <w:rFonts w:ascii="Marianne" w:hAnsi="Marianne"/>
                <w:sz w:val="20"/>
                <w:szCs w:val="20"/>
              </w:rPr>
              <w:t>Aménagement et adaptation du parcours de formation de l’élève – A renseigner par l’équipe pédagogique</w:t>
            </w:r>
          </w:p>
        </w:tc>
      </w:tr>
      <w:bookmarkEnd w:id="17"/>
    </w:tbl>
    <w:p w14:paraId="1CD4FF06" w14:textId="77777777" w:rsidR="00F76755" w:rsidRDefault="00F76755"/>
    <w:p w14:paraId="32485336" w14:textId="77777777" w:rsidR="00F76755" w:rsidRDefault="009127E2">
      <w:pPr>
        <w:rPr>
          <w:rFonts w:ascii="Marianne" w:hAnsi="Marianne"/>
          <w:sz w:val="20"/>
          <w:szCs w:val="20"/>
        </w:rPr>
      </w:pPr>
      <w:r w:rsidRPr="004D4607">
        <w:rPr>
          <w:rFonts w:ascii="Marianne" w:hAnsi="Marianne"/>
          <w:sz w:val="20"/>
          <w:szCs w:val="20"/>
        </w:rPr>
        <w:t>Durée de la période de formation en milieu professionnel (P.F.M.P.) proposée pour l’élève concerné</w:t>
      </w:r>
      <w:r w:rsidRPr="004D4607">
        <w:rPr>
          <w:rFonts w:cs="Calibri"/>
          <w:sz w:val="20"/>
          <w:szCs w:val="20"/>
        </w:rPr>
        <w:t> </w:t>
      </w:r>
      <w:r w:rsidRPr="004D4607">
        <w:rPr>
          <w:rFonts w:ascii="Marianne" w:hAnsi="Marianne"/>
          <w:sz w:val="20"/>
          <w:szCs w:val="20"/>
        </w:rPr>
        <w:t xml:space="preserve">: </w:t>
      </w:r>
      <w:r w:rsidR="004D4607" w:rsidRPr="004D4607">
        <w:rPr>
          <w:rFonts w:ascii="Marianne" w:hAnsi="Marianne"/>
          <w:sz w:val="20"/>
          <w:szCs w:val="20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8" w:name="Texte13"/>
      <w:r w:rsidR="004D4607" w:rsidRPr="004D4607">
        <w:rPr>
          <w:rFonts w:ascii="Marianne" w:hAnsi="Marianne"/>
          <w:sz w:val="20"/>
          <w:szCs w:val="20"/>
        </w:rPr>
        <w:instrText xml:space="preserve"> FORMTEXT </w:instrText>
      </w:r>
      <w:r w:rsidR="004D4607" w:rsidRPr="004D4607">
        <w:rPr>
          <w:rFonts w:ascii="Marianne" w:hAnsi="Marianne"/>
          <w:sz w:val="20"/>
          <w:szCs w:val="20"/>
        </w:rPr>
      </w:r>
      <w:r w:rsidR="004D4607" w:rsidRPr="004D4607">
        <w:rPr>
          <w:rFonts w:ascii="Marianne" w:hAnsi="Marianne"/>
          <w:sz w:val="20"/>
          <w:szCs w:val="20"/>
        </w:rPr>
        <w:fldChar w:fldCharType="separate"/>
      </w:r>
      <w:r w:rsidR="004D4607" w:rsidRPr="004D4607">
        <w:rPr>
          <w:rFonts w:ascii="Marianne" w:hAnsi="Marianne"/>
          <w:noProof/>
          <w:sz w:val="20"/>
          <w:szCs w:val="20"/>
        </w:rPr>
        <w:t> </w:t>
      </w:r>
      <w:r w:rsidR="004D4607" w:rsidRPr="004D4607">
        <w:rPr>
          <w:rFonts w:ascii="Marianne" w:hAnsi="Marianne"/>
          <w:noProof/>
          <w:sz w:val="20"/>
          <w:szCs w:val="20"/>
        </w:rPr>
        <w:t> </w:t>
      </w:r>
      <w:r w:rsidR="004D4607" w:rsidRPr="004D4607">
        <w:rPr>
          <w:rFonts w:ascii="Marianne" w:hAnsi="Marianne"/>
          <w:noProof/>
          <w:sz w:val="20"/>
          <w:szCs w:val="20"/>
        </w:rPr>
        <w:t> </w:t>
      </w:r>
      <w:r w:rsidR="004D4607" w:rsidRPr="004D4607">
        <w:rPr>
          <w:rFonts w:ascii="Marianne" w:hAnsi="Marianne"/>
          <w:noProof/>
          <w:sz w:val="20"/>
          <w:szCs w:val="20"/>
        </w:rPr>
        <w:t> </w:t>
      </w:r>
      <w:r w:rsidR="004D4607" w:rsidRPr="004D4607">
        <w:rPr>
          <w:rFonts w:ascii="Marianne" w:hAnsi="Marianne"/>
          <w:noProof/>
          <w:sz w:val="20"/>
          <w:szCs w:val="20"/>
        </w:rPr>
        <w:t> </w:t>
      </w:r>
      <w:r w:rsidR="004D4607" w:rsidRPr="004D4607">
        <w:rPr>
          <w:rFonts w:ascii="Marianne" w:hAnsi="Marianne"/>
          <w:sz w:val="20"/>
          <w:szCs w:val="20"/>
        </w:rPr>
        <w:fldChar w:fldCharType="end"/>
      </w:r>
      <w:bookmarkEnd w:id="18"/>
      <w:r w:rsidRPr="004D4607">
        <w:rPr>
          <w:rFonts w:ascii="Marianne" w:hAnsi="Marianne"/>
          <w:sz w:val="20"/>
          <w:szCs w:val="20"/>
        </w:rPr>
        <w:t xml:space="preserve"> </w:t>
      </w:r>
      <w:r w:rsidR="004D4607" w:rsidRPr="004D4607">
        <w:rPr>
          <w:rFonts w:ascii="Marianne" w:hAnsi="Marianne"/>
          <w:sz w:val="20"/>
          <w:szCs w:val="20"/>
        </w:rPr>
        <w:t>s</w:t>
      </w:r>
      <w:r w:rsidRPr="004D4607">
        <w:rPr>
          <w:rFonts w:ascii="Marianne" w:hAnsi="Marianne"/>
          <w:sz w:val="20"/>
          <w:szCs w:val="20"/>
        </w:rPr>
        <w:t>emaines</w:t>
      </w:r>
    </w:p>
    <w:p w14:paraId="1BAD03C7" w14:textId="77777777" w:rsidR="004D4607" w:rsidRPr="004D4607" w:rsidRDefault="004D4607">
      <w:pPr>
        <w:rPr>
          <w:rFonts w:ascii="Marianne" w:hAnsi="Marianne"/>
          <w:sz w:val="12"/>
          <w:szCs w:val="12"/>
        </w:rPr>
      </w:pPr>
    </w:p>
    <w:p w14:paraId="5776B5DE" w14:textId="77777777" w:rsidR="00F76755" w:rsidRPr="004D4607" w:rsidRDefault="00CC0F9E" w:rsidP="00CC0F9E">
      <w:pPr>
        <w:pStyle w:val="Paragraphedeliste"/>
        <w:numPr>
          <w:ilvl w:val="0"/>
          <w:numId w:val="1"/>
        </w:numPr>
        <w:rPr>
          <w:rFonts w:ascii="Marianne" w:hAnsi="Marianne"/>
          <w:sz w:val="20"/>
          <w:szCs w:val="20"/>
        </w:rPr>
      </w:pPr>
      <w:r w:rsidRPr="004D4607">
        <w:rPr>
          <w:rFonts w:ascii="Marianne" w:hAnsi="Marianne"/>
          <w:sz w:val="20"/>
          <w:szCs w:val="20"/>
        </w:rPr>
        <w:t>Aménagement de la durée des P.F.M.P</w:t>
      </w:r>
    </w:p>
    <w:p w14:paraId="002BF7EB" w14:textId="77777777" w:rsidR="00F76755" w:rsidRPr="004D4607" w:rsidRDefault="00CC0F9E">
      <w:pPr>
        <w:rPr>
          <w:rFonts w:ascii="Marianne" w:hAnsi="Marianne"/>
          <w:sz w:val="20"/>
          <w:szCs w:val="20"/>
        </w:rPr>
      </w:pPr>
      <w:r w:rsidRPr="004D4607">
        <w:rPr>
          <w:rFonts w:ascii="Marianne" w:hAnsi="Marianne"/>
          <w:sz w:val="20"/>
          <w:szCs w:val="20"/>
        </w:rPr>
        <w:t>Rappel du cadre réglementaires</w:t>
      </w:r>
      <w:r w:rsidRPr="004D4607">
        <w:rPr>
          <w:rFonts w:cs="Calibri"/>
          <w:sz w:val="20"/>
          <w:szCs w:val="20"/>
        </w:rPr>
        <w:t> </w:t>
      </w:r>
      <w:r w:rsidRPr="004D4607">
        <w:rPr>
          <w:rFonts w:ascii="Marianne" w:hAnsi="Marianne"/>
          <w:sz w:val="20"/>
          <w:szCs w:val="20"/>
        </w:rPr>
        <w:t xml:space="preserve">: </w:t>
      </w:r>
    </w:p>
    <w:p w14:paraId="31D2A5EC" w14:textId="77777777" w:rsidR="00CC0F9E" w:rsidRPr="004D4607" w:rsidRDefault="003E389B">
      <w:pPr>
        <w:rPr>
          <w:rFonts w:ascii="Marianne" w:hAnsi="Marianne"/>
          <w:sz w:val="20"/>
          <w:szCs w:val="20"/>
        </w:rPr>
      </w:pPr>
      <w:r>
        <w:rPr>
          <w:rFonts w:ascii="MS Gothic" w:eastAsia="MS Gothic" w:hAnsi="MS Gothic" w:hint="eastAsia"/>
          <w:sz w:val="20"/>
          <w:szCs w:val="20"/>
        </w:rPr>
        <w:t>☐</w:t>
      </w:r>
      <w:r w:rsidR="00CC0F9E" w:rsidRPr="004D4607">
        <w:rPr>
          <w:rFonts w:ascii="Marianne" w:hAnsi="Marianne"/>
          <w:sz w:val="20"/>
          <w:szCs w:val="20"/>
        </w:rPr>
        <w:t xml:space="preserve"> C.A.P en 1 an</w:t>
      </w:r>
      <w:r w:rsidR="00CC0F9E" w:rsidRPr="004D4607">
        <w:rPr>
          <w:rFonts w:cs="Calibri"/>
          <w:sz w:val="20"/>
          <w:szCs w:val="20"/>
        </w:rPr>
        <w:t> </w:t>
      </w:r>
      <w:r w:rsidR="00CC0F9E" w:rsidRPr="004D4607">
        <w:rPr>
          <w:rFonts w:ascii="Marianne" w:hAnsi="Marianne"/>
          <w:sz w:val="20"/>
          <w:szCs w:val="20"/>
        </w:rPr>
        <w:t xml:space="preserve">: minimum 5 semaines </w:t>
      </w:r>
    </w:p>
    <w:p w14:paraId="7934275F" w14:textId="77777777" w:rsidR="00CC0F9E" w:rsidRPr="004D4607" w:rsidRDefault="003E389B">
      <w:pPr>
        <w:rPr>
          <w:rFonts w:ascii="Marianne" w:hAnsi="Marianne"/>
          <w:sz w:val="20"/>
          <w:szCs w:val="20"/>
        </w:rPr>
      </w:pPr>
      <w:r>
        <w:rPr>
          <w:rFonts w:ascii="MS Gothic" w:eastAsia="MS Gothic" w:hAnsi="MS Gothic" w:hint="eastAsia"/>
          <w:sz w:val="20"/>
          <w:szCs w:val="20"/>
        </w:rPr>
        <w:t>☐</w:t>
      </w:r>
      <w:r w:rsidR="00CC0F9E" w:rsidRPr="004D4607">
        <w:rPr>
          <w:rFonts w:ascii="Marianne" w:hAnsi="Marianne"/>
          <w:sz w:val="20"/>
          <w:szCs w:val="20"/>
        </w:rPr>
        <w:t xml:space="preserve"> C.A.P en 3 ans</w:t>
      </w:r>
      <w:r w:rsidR="00CC0F9E" w:rsidRPr="004D4607">
        <w:rPr>
          <w:rFonts w:cs="Calibri"/>
          <w:sz w:val="20"/>
          <w:szCs w:val="20"/>
        </w:rPr>
        <w:t> </w:t>
      </w:r>
      <w:r w:rsidR="00CC0F9E" w:rsidRPr="004D4607">
        <w:rPr>
          <w:rFonts w:ascii="Marianne" w:hAnsi="Marianne"/>
          <w:sz w:val="20"/>
          <w:szCs w:val="20"/>
        </w:rPr>
        <w:t>: minimum entre 12 et 14 semaines, selon le règlement d’examen de chaque diplôme</w:t>
      </w:r>
    </w:p>
    <w:p w14:paraId="60D77187" w14:textId="77777777" w:rsidR="00CC0F9E" w:rsidRPr="004D4607" w:rsidRDefault="004D4607" w:rsidP="0059155D">
      <w:pPr>
        <w:tabs>
          <w:tab w:val="left" w:pos="5954"/>
        </w:tabs>
        <w:spacing w:after="0"/>
        <w:ind w:left="5954" w:hanging="5954"/>
        <w:rPr>
          <w:rFonts w:ascii="Marianne" w:hAnsi="Marianne"/>
          <w:sz w:val="20"/>
          <w:szCs w:val="20"/>
        </w:rPr>
      </w:pPr>
      <w:r>
        <w:rPr>
          <w:rFonts w:ascii="MS Gothic" w:eastAsia="MS Gothic" w:hAnsi="MS Gothic" w:hint="eastAsia"/>
          <w:sz w:val="20"/>
          <w:szCs w:val="20"/>
        </w:rPr>
        <w:t>☐</w:t>
      </w:r>
      <w:r w:rsidR="00CC0F9E" w:rsidRPr="004D4607">
        <w:rPr>
          <w:rFonts w:ascii="Marianne" w:hAnsi="Marianne"/>
          <w:sz w:val="20"/>
          <w:szCs w:val="20"/>
        </w:rPr>
        <w:t xml:space="preserve"> Baccalauréat professionnel</w:t>
      </w:r>
      <w:r w:rsidR="00CC0F9E" w:rsidRPr="004D4607">
        <w:rPr>
          <w:rFonts w:cs="Calibri"/>
          <w:sz w:val="20"/>
          <w:szCs w:val="20"/>
        </w:rPr>
        <w:t> </w:t>
      </w:r>
      <w:r w:rsidR="00CC0F9E" w:rsidRPr="004D4607">
        <w:rPr>
          <w:rFonts w:ascii="Marianne" w:hAnsi="Marianne"/>
          <w:sz w:val="20"/>
          <w:szCs w:val="20"/>
        </w:rPr>
        <w:t>: entrée en classe de première</w:t>
      </w:r>
      <w:r w:rsidR="00CC0F9E" w:rsidRPr="004D4607">
        <w:rPr>
          <w:rFonts w:cs="Calibri"/>
          <w:sz w:val="20"/>
          <w:szCs w:val="20"/>
        </w:rPr>
        <w:t> </w:t>
      </w:r>
      <w:r w:rsidR="00CC0F9E" w:rsidRPr="004D4607">
        <w:rPr>
          <w:rFonts w:ascii="Marianne" w:hAnsi="Marianne"/>
          <w:sz w:val="20"/>
          <w:szCs w:val="20"/>
        </w:rPr>
        <w:t xml:space="preserve">: </w:t>
      </w:r>
      <w:r w:rsidR="0059155D">
        <w:rPr>
          <w:rFonts w:ascii="Marianne" w:hAnsi="Marianne"/>
          <w:sz w:val="20"/>
          <w:szCs w:val="20"/>
        </w:rPr>
        <w:t xml:space="preserve">14 </w:t>
      </w:r>
      <w:r w:rsidR="00F453D0">
        <w:rPr>
          <w:rFonts w:ascii="Marianne" w:hAnsi="Marianne"/>
          <w:sz w:val="20"/>
          <w:szCs w:val="20"/>
        </w:rPr>
        <w:t xml:space="preserve">semaines </w:t>
      </w:r>
      <w:r w:rsidR="004427CC">
        <w:rPr>
          <w:rFonts w:ascii="Marianne" w:hAnsi="Marianne"/>
          <w:sz w:val="20"/>
          <w:szCs w:val="20"/>
        </w:rPr>
        <w:t>(</w:t>
      </w:r>
      <w:r w:rsidR="00654131">
        <w:rPr>
          <w:rFonts w:ascii="Marianne" w:hAnsi="Marianne"/>
          <w:sz w:val="20"/>
          <w:szCs w:val="20"/>
        </w:rPr>
        <w:t>durée</w:t>
      </w:r>
      <w:r w:rsidR="004427CC">
        <w:rPr>
          <w:rFonts w:ascii="Marianne" w:hAnsi="Marianne"/>
          <w:sz w:val="20"/>
          <w:szCs w:val="20"/>
        </w:rPr>
        <w:t xml:space="preserve"> qui peut être réduite </w:t>
      </w:r>
      <w:r w:rsidR="00654131">
        <w:rPr>
          <w:rFonts w:ascii="Marianne" w:hAnsi="Marianne"/>
          <w:sz w:val="20"/>
          <w:szCs w:val="20"/>
        </w:rPr>
        <w:t>ou allongée par un positionnement</w:t>
      </w:r>
      <w:r w:rsidR="004427CC">
        <w:rPr>
          <w:rFonts w:ascii="Marianne" w:hAnsi="Marianne"/>
          <w:sz w:val="20"/>
          <w:szCs w:val="20"/>
        </w:rPr>
        <w:t>)</w:t>
      </w:r>
    </w:p>
    <w:p w14:paraId="442B385C" w14:textId="77777777" w:rsidR="00CC0F9E" w:rsidRPr="004D4607" w:rsidRDefault="00CC0F9E" w:rsidP="004D4607">
      <w:pPr>
        <w:spacing w:after="0"/>
        <w:ind w:firstLine="2977"/>
        <w:rPr>
          <w:rFonts w:ascii="Marianne" w:hAnsi="Marianne"/>
          <w:sz w:val="20"/>
          <w:szCs w:val="20"/>
        </w:rPr>
      </w:pPr>
      <w:r w:rsidRPr="004D4607">
        <w:rPr>
          <w:rFonts w:ascii="Marianne" w:hAnsi="Marianne"/>
          <w:sz w:val="20"/>
          <w:szCs w:val="20"/>
        </w:rPr>
        <w:t>entrée en classe de terminale</w:t>
      </w:r>
      <w:r w:rsidRPr="004D4607">
        <w:rPr>
          <w:rFonts w:cs="Calibri"/>
          <w:sz w:val="20"/>
          <w:szCs w:val="20"/>
        </w:rPr>
        <w:t> </w:t>
      </w:r>
      <w:r w:rsidRPr="004D4607">
        <w:rPr>
          <w:rFonts w:ascii="Marianne" w:hAnsi="Marianne"/>
          <w:sz w:val="20"/>
          <w:szCs w:val="20"/>
        </w:rPr>
        <w:t xml:space="preserve">: 10 semaines </w:t>
      </w:r>
    </w:p>
    <w:p w14:paraId="491E05FA" w14:textId="77777777" w:rsidR="00CC0F9E" w:rsidRPr="004D4607" w:rsidRDefault="00CC0F9E" w:rsidP="00CC0F9E">
      <w:pPr>
        <w:rPr>
          <w:rFonts w:ascii="Marianne" w:hAnsi="Marianne"/>
          <w:sz w:val="20"/>
          <w:szCs w:val="20"/>
        </w:rPr>
      </w:pPr>
    </w:p>
    <w:p w14:paraId="1FD81885" w14:textId="77777777" w:rsidR="00F76755" w:rsidRPr="004D4607" w:rsidRDefault="00CC0F9E">
      <w:pPr>
        <w:rPr>
          <w:rFonts w:ascii="Marianne" w:hAnsi="Marianne"/>
          <w:sz w:val="20"/>
          <w:szCs w:val="20"/>
        </w:rPr>
      </w:pPr>
      <w:r w:rsidRPr="004D4607">
        <w:rPr>
          <w:rFonts w:ascii="Marianne" w:hAnsi="Marianne"/>
          <w:sz w:val="20"/>
          <w:szCs w:val="20"/>
        </w:rPr>
        <w:t xml:space="preserve">Adaptation du parcours de formation et aménagement de l’emploi du temps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5"/>
        <w:gridCol w:w="1007"/>
        <w:gridCol w:w="4941"/>
        <w:gridCol w:w="1435"/>
        <w:gridCol w:w="1958"/>
      </w:tblGrid>
      <w:tr w:rsidR="00CC0F9E" w:rsidRPr="00531FE1" w14:paraId="679EB329" w14:textId="77777777" w:rsidTr="00531FE1">
        <w:tc>
          <w:tcPr>
            <w:tcW w:w="7063" w:type="dxa"/>
            <w:gridSpan w:val="3"/>
            <w:shd w:val="clear" w:color="auto" w:fill="auto"/>
            <w:vAlign w:val="center"/>
          </w:tcPr>
          <w:p w14:paraId="403171D8" w14:textId="77777777" w:rsidR="00CC0F9E" w:rsidRPr="00531FE1" w:rsidRDefault="00CC0F9E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Adaptations et aménagements de l’emploi du temps</w:t>
            </w:r>
          </w:p>
        </w:tc>
        <w:tc>
          <w:tcPr>
            <w:tcW w:w="3393" w:type="dxa"/>
            <w:gridSpan w:val="2"/>
            <w:shd w:val="clear" w:color="auto" w:fill="auto"/>
            <w:vAlign w:val="center"/>
          </w:tcPr>
          <w:p w14:paraId="43E948E8" w14:textId="77777777" w:rsidR="00CC0F9E" w:rsidRPr="00531FE1" w:rsidRDefault="00CC0F9E" w:rsidP="00531FE1">
            <w:pPr>
              <w:spacing w:after="0" w:line="240" w:lineRule="auto"/>
              <w:jc w:val="center"/>
              <w:rPr>
                <w:rFonts w:ascii="Marianne" w:hAnsi="Marianne"/>
                <w:sz w:val="20"/>
                <w:szCs w:val="20"/>
              </w:rPr>
            </w:pPr>
            <w:r w:rsidRPr="00531FE1">
              <w:rPr>
                <w:rFonts w:ascii="Marianne" w:hAnsi="Marianne"/>
                <w:sz w:val="20"/>
                <w:szCs w:val="20"/>
              </w:rPr>
              <w:t>Localisation de ces aménagements</w:t>
            </w:r>
          </w:p>
        </w:tc>
      </w:tr>
      <w:tr w:rsidR="004D4607" w:rsidRPr="00531FE1" w14:paraId="49E6AA32" w14:textId="77777777" w:rsidTr="00531FE1">
        <w:trPr>
          <w:trHeight w:val="652"/>
        </w:trPr>
        <w:tc>
          <w:tcPr>
            <w:tcW w:w="1115" w:type="dxa"/>
            <w:shd w:val="clear" w:color="auto" w:fill="auto"/>
            <w:vAlign w:val="center"/>
          </w:tcPr>
          <w:p w14:paraId="4E4C25A7" w14:textId="77777777" w:rsidR="00CC0F9E" w:rsidRPr="00531FE1" w:rsidRDefault="00CC0F9E" w:rsidP="00531FE1">
            <w:pPr>
              <w:spacing w:after="0" w:line="24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Nombres d’heures</w:t>
            </w:r>
          </w:p>
        </w:tc>
        <w:tc>
          <w:tcPr>
            <w:tcW w:w="1007" w:type="dxa"/>
            <w:shd w:val="clear" w:color="auto" w:fill="auto"/>
            <w:vAlign w:val="center"/>
          </w:tcPr>
          <w:p w14:paraId="5A4D57E0" w14:textId="77777777" w:rsidR="00CC0F9E" w:rsidRPr="00531FE1" w:rsidRDefault="00CC0F9E" w:rsidP="00531FE1">
            <w:pPr>
              <w:spacing w:after="0" w:line="24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Durée</w:t>
            </w:r>
          </w:p>
        </w:tc>
        <w:tc>
          <w:tcPr>
            <w:tcW w:w="4941" w:type="dxa"/>
            <w:shd w:val="clear" w:color="auto" w:fill="auto"/>
            <w:vAlign w:val="center"/>
          </w:tcPr>
          <w:p w14:paraId="64310EE7" w14:textId="77777777" w:rsidR="00CC0F9E" w:rsidRPr="00531FE1" w:rsidRDefault="00CC0F9E" w:rsidP="00531FE1">
            <w:pPr>
              <w:spacing w:after="0" w:line="24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Modalité(s), dispositif(s) et discipline(s) support(s)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4915AEA6" w14:textId="77777777" w:rsidR="00CC0F9E" w:rsidRPr="00531FE1" w:rsidRDefault="00CC0F9E" w:rsidP="00531FE1">
            <w:pPr>
              <w:spacing w:after="0" w:line="24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Etablissement</w:t>
            </w:r>
          </w:p>
        </w:tc>
        <w:tc>
          <w:tcPr>
            <w:tcW w:w="1958" w:type="dxa"/>
            <w:shd w:val="clear" w:color="auto" w:fill="auto"/>
            <w:vAlign w:val="center"/>
          </w:tcPr>
          <w:p w14:paraId="5FDA045F" w14:textId="77777777" w:rsidR="00CC0F9E" w:rsidRPr="00531FE1" w:rsidRDefault="00CC0F9E" w:rsidP="00531FE1">
            <w:pPr>
              <w:spacing w:after="0" w:line="240" w:lineRule="auto"/>
              <w:jc w:val="center"/>
              <w:rPr>
                <w:rFonts w:ascii="Marianne" w:hAnsi="Marianne"/>
                <w:sz w:val="18"/>
                <w:szCs w:val="18"/>
              </w:rPr>
            </w:pPr>
            <w:r w:rsidRPr="00531FE1">
              <w:rPr>
                <w:rFonts w:ascii="Marianne" w:hAnsi="Marianne"/>
                <w:sz w:val="18"/>
                <w:szCs w:val="18"/>
              </w:rPr>
              <w:t>Entreprise</w:t>
            </w:r>
          </w:p>
        </w:tc>
      </w:tr>
      <w:tr w:rsidR="004D4607" w:rsidRPr="00531FE1" w14:paraId="21F4ACAE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311C1968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</w:instrText>
            </w:r>
            <w:bookmarkStart w:id="19" w:name="Texte14"/>
            <w:r w:rsidRPr="00531FE1">
              <w:instrText xml:space="preserve">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  <w:bookmarkEnd w:id="19"/>
          </w:p>
        </w:tc>
        <w:tc>
          <w:tcPr>
            <w:tcW w:w="1007" w:type="dxa"/>
            <w:shd w:val="clear" w:color="auto" w:fill="auto"/>
          </w:tcPr>
          <w:p w14:paraId="1E076B12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1DA36589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207B0400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2A553590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  <w:tr w:rsidR="004D4607" w:rsidRPr="00531FE1" w14:paraId="00A3CDB4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4291611C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007" w:type="dxa"/>
            <w:shd w:val="clear" w:color="auto" w:fill="auto"/>
          </w:tcPr>
          <w:p w14:paraId="5E47371A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6D19C8AB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11343B5D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1BD6205A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  <w:tr w:rsidR="004D4607" w:rsidRPr="00531FE1" w14:paraId="1F8AA398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27171DED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007" w:type="dxa"/>
            <w:shd w:val="clear" w:color="auto" w:fill="auto"/>
          </w:tcPr>
          <w:p w14:paraId="3CE3D508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0B706146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71506FA0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35D74BFB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  <w:tr w:rsidR="004D4607" w:rsidRPr="00531FE1" w14:paraId="6400BC7C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24B2B5AB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007" w:type="dxa"/>
            <w:shd w:val="clear" w:color="auto" w:fill="auto"/>
          </w:tcPr>
          <w:p w14:paraId="76F0247B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75B467D5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25005EFA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1A485565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  <w:tr w:rsidR="004D4607" w:rsidRPr="00531FE1" w14:paraId="0316904E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0B4BD51D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007" w:type="dxa"/>
            <w:shd w:val="clear" w:color="auto" w:fill="auto"/>
          </w:tcPr>
          <w:p w14:paraId="773B7ADF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3FE5A5D6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6817E113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77228A0A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  <w:tr w:rsidR="004D4607" w:rsidRPr="00531FE1" w14:paraId="34A78328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13AABEC1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007" w:type="dxa"/>
            <w:shd w:val="clear" w:color="auto" w:fill="auto"/>
          </w:tcPr>
          <w:p w14:paraId="1864B15C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69F4C639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6E657490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45359BD1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  <w:tr w:rsidR="004D4607" w:rsidRPr="00531FE1" w14:paraId="34D556B0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195F7465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007" w:type="dxa"/>
            <w:shd w:val="clear" w:color="auto" w:fill="auto"/>
          </w:tcPr>
          <w:p w14:paraId="7E00F884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064AD824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00529E0C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7C85D1FA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  <w:tr w:rsidR="004D4607" w:rsidRPr="00531FE1" w14:paraId="63FDEC2C" w14:textId="77777777" w:rsidTr="00531FE1">
        <w:trPr>
          <w:trHeight w:val="567"/>
        </w:trPr>
        <w:tc>
          <w:tcPr>
            <w:tcW w:w="1115" w:type="dxa"/>
            <w:shd w:val="clear" w:color="auto" w:fill="auto"/>
          </w:tcPr>
          <w:p w14:paraId="776B7154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007" w:type="dxa"/>
            <w:shd w:val="clear" w:color="auto" w:fill="auto"/>
          </w:tcPr>
          <w:p w14:paraId="6FE7AA16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4941" w:type="dxa"/>
            <w:shd w:val="clear" w:color="auto" w:fill="auto"/>
          </w:tcPr>
          <w:p w14:paraId="2574F086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435" w:type="dxa"/>
            <w:shd w:val="clear" w:color="auto" w:fill="auto"/>
          </w:tcPr>
          <w:p w14:paraId="123C1921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  <w:tc>
          <w:tcPr>
            <w:tcW w:w="1958" w:type="dxa"/>
            <w:shd w:val="clear" w:color="auto" w:fill="auto"/>
          </w:tcPr>
          <w:p w14:paraId="269CAF4D" w14:textId="77777777" w:rsidR="004D4607" w:rsidRPr="00531FE1" w:rsidRDefault="004D4607" w:rsidP="00531FE1">
            <w:pPr>
              <w:spacing w:after="0" w:line="240" w:lineRule="auto"/>
            </w:pPr>
            <w:r w:rsidRPr="00531FE1"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r w:rsidRPr="00531FE1">
              <w:instrText xml:space="preserve"> FORMTEXT </w:instrText>
            </w:r>
            <w:r w:rsidRPr="00531FE1">
              <w:fldChar w:fldCharType="separate"/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rPr>
                <w:noProof/>
              </w:rPr>
              <w:t> </w:t>
            </w:r>
            <w:r w:rsidRPr="00531FE1">
              <w:fldChar w:fldCharType="end"/>
            </w:r>
          </w:p>
        </w:tc>
      </w:tr>
    </w:tbl>
    <w:p w14:paraId="1F5A2D9A" w14:textId="77777777" w:rsidR="00F76755" w:rsidRDefault="00F76755"/>
    <w:p w14:paraId="619429B6" w14:textId="77777777" w:rsidR="00F76755" w:rsidRDefault="00CC0F9E" w:rsidP="00C931DB">
      <w:pPr>
        <w:jc w:val="center"/>
      </w:pPr>
      <w:r w:rsidRPr="00C931DB">
        <w:rPr>
          <w:rFonts w:ascii="Marianne" w:hAnsi="Marianne"/>
          <w:b/>
          <w:bCs/>
          <w:sz w:val="24"/>
          <w:szCs w:val="24"/>
          <w:u w:val="single"/>
        </w:rPr>
        <w:t>Références réglementaires</w:t>
      </w:r>
      <w:r w:rsidRPr="00C931DB">
        <w:rPr>
          <w:sz w:val="24"/>
          <w:szCs w:val="24"/>
        </w:rPr>
        <w:t> </w:t>
      </w:r>
      <w:r>
        <w:t>:</w:t>
      </w:r>
    </w:p>
    <w:p w14:paraId="0C1110E0" w14:textId="77777777" w:rsidR="00CC0F9E" w:rsidRPr="00C931DB" w:rsidRDefault="00CC0F9E" w:rsidP="004D4607">
      <w:pPr>
        <w:pStyle w:val="Paragraphedeliste"/>
        <w:numPr>
          <w:ilvl w:val="0"/>
          <w:numId w:val="2"/>
        </w:numPr>
        <w:spacing w:after="0"/>
        <w:rPr>
          <w:rFonts w:ascii="Marianne" w:hAnsi="Marianne"/>
          <w:sz w:val="20"/>
          <w:szCs w:val="20"/>
        </w:rPr>
      </w:pPr>
      <w:r w:rsidRPr="00C931DB">
        <w:rPr>
          <w:rFonts w:ascii="Marianne" w:hAnsi="Marianne"/>
          <w:sz w:val="20"/>
          <w:szCs w:val="20"/>
        </w:rPr>
        <w:t xml:space="preserve">Mise en œuvre du certificat d’aptitude professionnelle en 1,2 ou 3 ans </w:t>
      </w:r>
    </w:p>
    <w:p w14:paraId="05C1081E" w14:textId="77777777" w:rsidR="004D4607" w:rsidRPr="00C931DB" w:rsidRDefault="004D4607" w:rsidP="00C931DB">
      <w:pPr>
        <w:spacing w:after="0"/>
        <w:rPr>
          <w:rFonts w:ascii="Marianne" w:hAnsi="Marianne"/>
          <w:sz w:val="4"/>
          <w:szCs w:val="4"/>
        </w:rPr>
      </w:pPr>
    </w:p>
    <w:p w14:paraId="596116DA" w14:textId="77777777" w:rsidR="00F76755" w:rsidRPr="00C931DB" w:rsidRDefault="004D4607" w:rsidP="00C931DB">
      <w:pPr>
        <w:pStyle w:val="Paragraphedeliste"/>
        <w:numPr>
          <w:ilvl w:val="0"/>
          <w:numId w:val="2"/>
        </w:numPr>
        <w:spacing w:after="0"/>
        <w:rPr>
          <w:rFonts w:ascii="Marianne" w:hAnsi="Marianne"/>
          <w:sz w:val="20"/>
          <w:szCs w:val="20"/>
        </w:rPr>
      </w:pPr>
      <w:r w:rsidRPr="00C931DB">
        <w:rPr>
          <w:rFonts w:ascii="Marianne" w:hAnsi="Marianne"/>
          <w:sz w:val="20"/>
          <w:szCs w:val="20"/>
        </w:rPr>
        <w:t xml:space="preserve">Réussir l’entrée au lycée professionnel </w:t>
      </w:r>
    </w:p>
    <w:p w14:paraId="7CB68C9F" w14:textId="77777777" w:rsidR="004D4607" w:rsidRPr="00C931DB" w:rsidRDefault="004D4607" w:rsidP="00C931DB">
      <w:pPr>
        <w:spacing w:after="0"/>
        <w:rPr>
          <w:rFonts w:ascii="Marianne" w:hAnsi="Marianne"/>
          <w:sz w:val="2"/>
          <w:szCs w:val="2"/>
        </w:rPr>
      </w:pPr>
    </w:p>
    <w:p w14:paraId="023DB164" w14:textId="77777777" w:rsidR="004D4607" w:rsidRPr="00531FE1" w:rsidRDefault="004D4607" w:rsidP="00C931DB">
      <w:pPr>
        <w:pStyle w:val="Paragraphedeliste"/>
        <w:numPr>
          <w:ilvl w:val="0"/>
          <w:numId w:val="2"/>
        </w:numPr>
        <w:spacing w:after="0"/>
        <w:ind w:hanging="294"/>
        <w:rPr>
          <w:rFonts w:ascii="Marianne" w:hAnsi="Marianne"/>
          <w:color w:val="2E74B5"/>
          <w:sz w:val="20"/>
          <w:szCs w:val="20"/>
        </w:rPr>
      </w:pPr>
      <w:r w:rsidRPr="00C931DB">
        <w:rPr>
          <w:rFonts w:ascii="Marianne" w:hAnsi="Marianne"/>
          <w:sz w:val="20"/>
          <w:szCs w:val="20"/>
        </w:rPr>
        <w:t>Vadémécum</w:t>
      </w:r>
      <w:r w:rsidRPr="00C931DB">
        <w:rPr>
          <w:rFonts w:cs="Calibri"/>
          <w:sz w:val="20"/>
          <w:szCs w:val="20"/>
        </w:rPr>
        <w:t> </w:t>
      </w:r>
      <w:r w:rsidRPr="00C931DB">
        <w:rPr>
          <w:rFonts w:ascii="Marianne" w:hAnsi="Marianne"/>
          <w:sz w:val="20"/>
          <w:szCs w:val="20"/>
        </w:rPr>
        <w:t xml:space="preserve">: </w:t>
      </w:r>
      <w:r w:rsidRPr="00531FE1">
        <w:rPr>
          <w:rFonts w:ascii="Marianne" w:hAnsi="Marianne"/>
          <w:color w:val="2E74B5"/>
          <w:sz w:val="20"/>
          <w:szCs w:val="20"/>
        </w:rPr>
        <w:t xml:space="preserve">Circulaire n° 2016-055, du 29-03-2016 (B.O.E.N. N°13 du 31 Mars 2016)   </w:t>
      </w:r>
    </w:p>
    <w:p w14:paraId="13CB0619" w14:textId="77777777" w:rsidR="005F7C32" w:rsidRPr="00531FE1" w:rsidRDefault="004D4607" w:rsidP="00C931DB">
      <w:pPr>
        <w:spacing w:after="0"/>
        <w:ind w:left="360" w:firstLine="1625"/>
        <w:rPr>
          <w:rFonts w:ascii="Marianne" w:hAnsi="Marianne"/>
          <w:color w:val="2E74B5"/>
          <w:sz w:val="20"/>
          <w:szCs w:val="20"/>
        </w:rPr>
      </w:pPr>
      <w:r w:rsidRPr="00531FE1">
        <w:rPr>
          <w:rFonts w:ascii="Marianne" w:hAnsi="Marianne"/>
          <w:color w:val="2E74B5"/>
          <w:sz w:val="20"/>
          <w:szCs w:val="20"/>
        </w:rPr>
        <w:t>Adapter les parcours de formation des élèves en C.A.P. en 1, 2 ou 3 ans</w:t>
      </w:r>
    </w:p>
    <w:p w14:paraId="6EB5AC79" w14:textId="77777777" w:rsidR="003E68E6" w:rsidRDefault="003E68E6"/>
    <w:sectPr w:rsidR="003E68E6" w:rsidSect="003701A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B0D33" w14:textId="77777777" w:rsidR="00CE1F1F" w:rsidRDefault="00CE1F1F" w:rsidP="00653754">
      <w:pPr>
        <w:spacing w:after="0" w:line="240" w:lineRule="auto"/>
      </w:pPr>
      <w:r>
        <w:separator/>
      </w:r>
    </w:p>
  </w:endnote>
  <w:endnote w:type="continuationSeparator" w:id="0">
    <w:p w14:paraId="4E9F9923" w14:textId="77777777" w:rsidR="00CE1F1F" w:rsidRDefault="00CE1F1F" w:rsidP="006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1066B" w14:textId="77777777" w:rsidR="0028523E" w:rsidRDefault="0028523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5B5E7" w14:textId="77777777" w:rsidR="009127E2" w:rsidRDefault="009127E2">
    <w:pPr>
      <w:pStyle w:val="Pieddepage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1E033D1" w14:textId="493F9E22" w:rsidR="009127E2" w:rsidRPr="008B6FA7" w:rsidRDefault="008B6FA7" w:rsidP="008B6FA7">
    <w:pPr>
      <w:pStyle w:val="Pieddepage"/>
      <w:jc w:val="right"/>
      <w:rPr>
        <w:rFonts w:ascii="Marianne" w:hAnsi="Marianne"/>
        <w:sz w:val="16"/>
        <w:szCs w:val="16"/>
      </w:rPr>
    </w:pPr>
    <w:r w:rsidRPr="008B6FA7">
      <w:rPr>
        <w:rFonts w:ascii="Marianne" w:hAnsi="Marianne"/>
        <w:sz w:val="16"/>
        <w:szCs w:val="16"/>
      </w:rPr>
      <w:t>Septembre 202</w:t>
    </w:r>
    <w:r w:rsidR="00843F0E">
      <w:rPr>
        <w:rFonts w:ascii="Marianne" w:hAnsi="Marianne"/>
        <w:sz w:val="16"/>
        <w:szCs w:val="16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2CBA" w14:textId="77777777" w:rsidR="009127E2" w:rsidRPr="008B6FA7" w:rsidRDefault="009127E2">
    <w:pPr>
      <w:pStyle w:val="Pieddepage"/>
      <w:jc w:val="center"/>
      <w:rPr>
        <w:sz w:val="16"/>
        <w:szCs w:val="16"/>
      </w:rPr>
    </w:pPr>
    <w:r w:rsidRPr="008B6FA7">
      <w:rPr>
        <w:sz w:val="16"/>
        <w:szCs w:val="16"/>
      </w:rPr>
      <w:fldChar w:fldCharType="begin"/>
    </w:r>
    <w:r w:rsidRPr="008B6FA7">
      <w:rPr>
        <w:sz w:val="16"/>
        <w:szCs w:val="16"/>
      </w:rPr>
      <w:instrText>PAGE   \* MERGEFORMAT</w:instrText>
    </w:r>
    <w:r w:rsidRPr="008B6FA7">
      <w:rPr>
        <w:sz w:val="16"/>
        <w:szCs w:val="16"/>
      </w:rPr>
      <w:fldChar w:fldCharType="separate"/>
    </w:r>
    <w:r w:rsidRPr="008B6FA7">
      <w:rPr>
        <w:sz w:val="16"/>
        <w:szCs w:val="16"/>
      </w:rPr>
      <w:t>2</w:t>
    </w:r>
    <w:r w:rsidRPr="008B6FA7">
      <w:rPr>
        <w:sz w:val="16"/>
        <w:szCs w:val="16"/>
      </w:rPr>
      <w:fldChar w:fldCharType="end"/>
    </w:r>
  </w:p>
  <w:p w14:paraId="3F1DB8C8" w14:textId="6A9ACE0B" w:rsidR="009127E2" w:rsidRPr="008B6FA7" w:rsidRDefault="008B6FA7" w:rsidP="008B6FA7">
    <w:pPr>
      <w:pStyle w:val="Pieddepage"/>
      <w:jc w:val="right"/>
      <w:rPr>
        <w:rFonts w:ascii="Marianne" w:hAnsi="Marianne"/>
        <w:sz w:val="16"/>
        <w:szCs w:val="16"/>
      </w:rPr>
    </w:pPr>
    <w:r w:rsidRPr="008B6FA7">
      <w:rPr>
        <w:rFonts w:ascii="Marianne" w:hAnsi="Marianne"/>
        <w:sz w:val="16"/>
        <w:szCs w:val="16"/>
      </w:rPr>
      <w:t>Septembre 202</w:t>
    </w:r>
    <w:r w:rsidR="00843F0E">
      <w:rPr>
        <w:rFonts w:ascii="Marianne" w:hAnsi="Marianne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9F0BB" w14:textId="77777777" w:rsidR="00CE1F1F" w:rsidRDefault="00CE1F1F" w:rsidP="00653754">
      <w:pPr>
        <w:spacing w:after="0" w:line="240" w:lineRule="auto"/>
      </w:pPr>
      <w:r>
        <w:separator/>
      </w:r>
    </w:p>
  </w:footnote>
  <w:footnote w:type="continuationSeparator" w:id="0">
    <w:p w14:paraId="4A3FBBD6" w14:textId="77777777" w:rsidR="00CE1F1F" w:rsidRDefault="00CE1F1F" w:rsidP="00653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42B46" w14:textId="77777777" w:rsidR="0028523E" w:rsidRDefault="0028523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47A53" w14:textId="77777777" w:rsidR="0028523E" w:rsidRDefault="0028523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F0A6A" w14:textId="77777777" w:rsidR="0028523E" w:rsidRDefault="0028523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2733C"/>
    <w:multiLevelType w:val="hybridMultilevel"/>
    <w:tmpl w:val="11CE716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B6A55"/>
    <w:multiLevelType w:val="hybridMultilevel"/>
    <w:tmpl w:val="DD440F9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30899"/>
    <w:multiLevelType w:val="hybridMultilevel"/>
    <w:tmpl w:val="093A6468"/>
    <w:lvl w:ilvl="0" w:tplc="4E3CD52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648426">
    <w:abstractNumId w:val="0"/>
  </w:num>
  <w:num w:numId="2" w16cid:durableId="1025058897">
    <w:abstractNumId w:val="2"/>
  </w:num>
  <w:num w:numId="3" w16cid:durableId="1932466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1F"/>
    <w:rsid w:val="000A62DF"/>
    <w:rsid w:val="000B46C4"/>
    <w:rsid w:val="000F63BA"/>
    <w:rsid w:val="001E3BF7"/>
    <w:rsid w:val="002044E8"/>
    <w:rsid w:val="0028523E"/>
    <w:rsid w:val="003701A1"/>
    <w:rsid w:val="003B2523"/>
    <w:rsid w:val="003E389B"/>
    <w:rsid w:val="003E68E6"/>
    <w:rsid w:val="0042638E"/>
    <w:rsid w:val="004427CC"/>
    <w:rsid w:val="0047240D"/>
    <w:rsid w:val="004D4607"/>
    <w:rsid w:val="00515F10"/>
    <w:rsid w:val="00531FE1"/>
    <w:rsid w:val="0059155D"/>
    <w:rsid w:val="005F7C32"/>
    <w:rsid w:val="00653754"/>
    <w:rsid w:val="00654131"/>
    <w:rsid w:val="0067215D"/>
    <w:rsid w:val="006F4EA7"/>
    <w:rsid w:val="00843F0E"/>
    <w:rsid w:val="00870FA3"/>
    <w:rsid w:val="008B6FA7"/>
    <w:rsid w:val="008F7C78"/>
    <w:rsid w:val="009127E2"/>
    <w:rsid w:val="009230F3"/>
    <w:rsid w:val="00987A28"/>
    <w:rsid w:val="009A319E"/>
    <w:rsid w:val="00AA467C"/>
    <w:rsid w:val="00AD322B"/>
    <w:rsid w:val="00B45A87"/>
    <w:rsid w:val="00C8037D"/>
    <w:rsid w:val="00C931DB"/>
    <w:rsid w:val="00CC0F9E"/>
    <w:rsid w:val="00CE1F1F"/>
    <w:rsid w:val="00D12FCB"/>
    <w:rsid w:val="00E363C2"/>
    <w:rsid w:val="00E3727A"/>
    <w:rsid w:val="00E723F3"/>
    <w:rsid w:val="00E73A1C"/>
    <w:rsid w:val="00F20429"/>
    <w:rsid w:val="00F453D0"/>
    <w:rsid w:val="00F7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8D95A"/>
  <w15:chartTrackingRefBased/>
  <w15:docId w15:val="{A5C5D973-1033-4B3F-BD21-8A1EA8803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53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53754"/>
  </w:style>
  <w:style w:type="paragraph" w:styleId="Pieddepage">
    <w:name w:val="footer"/>
    <w:basedOn w:val="Normal"/>
    <w:link w:val="PieddepageCar"/>
    <w:uiPriority w:val="99"/>
    <w:unhideWhenUsed/>
    <w:rsid w:val="00653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53754"/>
  </w:style>
  <w:style w:type="table" w:styleId="Grilledutableau">
    <w:name w:val="Table Grid"/>
    <w:basedOn w:val="TableauNormal"/>
    <w:uiPriority w:val="39"/>
    <w:rsid w:val="00653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uiPriority w:val="99"/>
    <w:semiHidden/>
    <w:rsid w:val="005F7C32"/>
    <w:rPr>
      <w:color w:val="808080"/>
    </w:rPr>
  </w:style>
  <w:style w:type="character" w:styleId="Lienhypertexte">
    <w:name w:val="Hyperlink"/>
    <w:uiPriority w:val="99"/>
    <w:unhideWhenUsed/>
    <w:rsid w:val="005F7C32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5F7C3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C0F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fic-positionnements-fi@ac-normandie.fr" TargetMode="External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rectorat\drfpic\dgreta\dienfc\POSITIONNEMENTS\Ann&#233;e%20scolaire%202025-2026\FI\DOC%20R2025\Mod&#232;les\Demande%20de%20positionnement%20R2025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Demande de positionnement R2025.dot</Template>
  <TotalTime>1</TotalTime>
  <Pages>4</Pages>
  <Words>1177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7638</CharactersWithSpaces>
  <SharedDoc>false</SharedDoc>
  <HLinks>
    <vt:vector size="6" baseType="variant">
      <vt:variant>
        <vt:i4>5898282</vt:i4>
      </vt:variant>
      <vt:variant>
        <vt:i4>0</vt:i4>
      </vt:variant>
      <vt:variant>
        <vt:i4>0</vt:i4>
      </vt:variant>
      <vt:variant>
        <vt:i4>5</vt:i4>
      </vt:variant>
      <vt:variant>
        <vt:lpwstr>mailto:drfic-positionnements-fi@ac-normandie.fr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Dufourmantelle Mathilde</dc:creator>
  <cp:keywords/>
  <dc:description/>
  <cp:lastModifiedBy>Dufourmantelle Mathilde</cp:lastModifiedBy>
  <cp:revision>2</cp:revision>
  <dcterms:created xsi:type="dcterms:W3CDTF">2026-02-02T10:18:00Z</dcterms:created>
  <dcterms:modified xsi:type="dcterms:W3CDTF">2026-09-02T12:11:00Z</dcterms:modified>
</cp:coreProperties>
</file>