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82F48" w14:textId="21C8BE06" w:rsidR="00504C5E" w:rsidRDefault="000748F1" w:rsidP="007D5C12">
      <w:pPr>
        <w:pStyle w:val="Corps"/>
        <w:spacing w:line="360" w:lineRule="auto"/>
        <w:jc w:val="center"/>
        <w:rPr>
          <w:rFonts w:ascii="Marianne" w:hAnsi="Marianne"/>
          <w:caps/>
          <w:sz w:val="22"/>
          <w:szCs w:val="22"/>
        </w:rPr>
      </w:pPr>
      <w:r w:rsidRPr="00807780">
        <w:rPr>
          <w:rFonts w:ascii="Marianne" w:hAnsi="Marianne"/>
          <w:cap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493962F" wp14:editId="1FF97F4F">
            <wp:simplePos x="0" y="0"/>
            <wp:positionH relativeFrom="column">
              <wp:posOffset>-97790</wp:posOffset>
            </wp:positionH>
            <wp:positionV relativeFrom="paragraph">
              <wp:posOffset>-161290</wp:posOffset>
            </wp:positionV>
            <wp:extent cx="1406037" cy="962025"/>
            <wp:effectExtent l="0" t="0" r="381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Ac-Normandie_RV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712" cy="970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BABAE3" w14:textId="1D9615A3" w:rsidR="008A7CF4" w:rsidRDefault="008A7CF4" w:rsidP="00807780">
      <w:pPr>
        <w:pStyle w:val="Corps"/>
        <w:spacing w:before="100" w:beforeAutospacing="1" w:after="100" w:afterAutospacing="1"/>
        <w:jc w:val="center"/>
        <w:rPr>
          <w:rFonts w:ascii="Marianne" w:hAnsi="Marianne"/>
          <w:b/>
          <w:bCs/>
          <w:highlight w:val="yellow"/>
        </w:rPr>
      </w:pPr>
    </w:p>
    <w:p w14:paraId="0719E05A" w14:textId="601C01D0" w:rsidR="00E104DB" w:rsidRDefault="00E104DB" w:rsidP="006A378B">
      <w:pPr>
        <w:pStyle w:val="Corps"/>
        <w:jc w:val="center"/>
        <w:rPr>
          <w:rFonts w:ascii="Marianne" w:hAnsi="Marianne" w:cs="Calibri"/>
          <w:b/>
          <w:bCs/>
          <w:sz w:val="28"/>
          <w:szCs w:val="28"/>
        </w:rPr>
      </w:pPr>
      <w:r w:rsidRPr="00E104DB">
        <w:rPr>
          <w:rFonts w:ascii="Marianne" w:hAnsi="Marianne"/>
          <w:b/>
          <w:bCs/>
          <w:sz w:val="28"/>
          <w:szCs w:val="28"/>
        </w:rPr>
        <w:t>JURYS BAFA ET BAFD R</w:t>
      </w:r>
      <w:r w:rsidRPr="00E104DB">
        <w:rPr>
          <w:rFonts w:ascii="Marianne" w:hAnsi="Marianne" w:cs="Calibri"/>
          <w:b/>
          <w:bCs/>
          <w:sz w:val="28"/>
          <w:szCs w:val="28"/>
        </w:rPr>
        <w:t>ÉGION NORMANDIE</w:t>
      </w:r>
    </w:p>
    <w:p w14:paraId="06C09AE4" w14:textId="77777777" w:rsidR="00E104DB" w:rsidRPr="00E104DB" w:rsidRDefault="00E104DB" w:rsidP="00807780">
      <w:pPr>
        <w:pStyle w:val="Corps"/>
        <w:spacing w:before="100" w:beforeAutospacing="1" w:after="100" w:afterAutospacing="1"/>
        <w:jc w:val="center"/>
        <w:rPr>
          <w:rFonts w:ascii="Marianne" w:hAnsi="Marianne" w:cs="Calibri"/>
          <w:b/>
          <w:bCs/>
          <w:sz w:val="28"/>
          <w:szCs w:val="28"/>
        </w:rPr>
      </w:pPr>
      <w:r w:rsidRPr="00E104DB">
        <w:rPr>
          <w:rFonts w:ascii="Marianne" w:hAnsi="Marianne"/>
          <w:b/>
          <w:bCs/>
          <w:sz w:val="28"/>
          <w:szCs w:val="28"/>
        </w:rPr>
        <w:t>CALENDRIER PR</w:t>
      </w:r>
      <w:r w:rsidRPr="00E104DB">
        <w:rPr>
          <w:rFonts w:ascii="Marianne" w:hAnsi="Marianne" w:cs="Calibri"/>
          <w:b/>
          <w:bCs/>
          <w:sz w:val="28"/>
          <w:szCs w:val="28"/>
        </w:rPr>
        <w:t xml:space="preserve">ÉVISIONNEL </w:t>
      </w:r>
    </w:p>
    <w:p w14:paraId="2602C72A" w14:textId="467D8087" w:rsidR="00E104DB" w:rsidRDefault="00E104DB" w:rsidP="000748F1">
      <w:pPr>
        <w:pStyle w:val="Corps"/>
        <w:jc w:val="center"/>
        <w:rPr>
          <w:rFonts w:ascii="Marianne" w:hAnsi="Marianne" w:cs="Calibri"/>
          <w:b/>
          <w:bCs/>
          <w:sz w:val="28"/>
          <w:szCs w:val="28"/>
        </w:rPr>
      </w:pPr>
      <w:r w:rsidRPr="00E104DB">
        <w:rPr>
          <w:rFonts w:ascii="Marianne" w:hAnsi="Marianne" w:cs="Calibri"/>
          <w:b/>
          <w:bCs/>
          <w:sz w:val="28"/>
          <w:szCs w:val="28"/>
        </w:rPr>
        <w:t>202</w:t>
      </w:r>
      <w:r w:rsidR="00584C29">
        <w:rPr>
          <w:rFonts w:ascii="Marianne" w:hAnsi="Marianne" w:cs="Calibri"/>
          <w:b/>
          <w:bCs/>
          <w:sz w:val="28"/>
          <w:szCs w:val="28"/>
        </w:rPr>
        <w:t>6</w:t>
      </w:r>
    </w:p>
    <w:p w14:paraId="75670DA5" w14:textId="77777777" w:rsidR="004912FA" w:rsidRPr="00581EFF" w:rsidRDefault="004912FA" w:rsidP="00406102">
      <w:pPr>
        <w:pStyle w:val="Corps"/>
        <w:jc w:val="center"/>
        <w:rPr>
          <w:rFonts w:ascii="Marianne" w:hAnsi="Marianne" w:cs="Calibri"/>
          <w:b/>
          <w:bCs/>
          <w:sz w:val="14"/>
          <w:szCs w:val="14"/>
        </w:rPr>
      </w:pPr>
    </w:p>
    <w:tbl>
      <w:tblPr>
        <w:tblStyle w:val="Grilledutableau"/>
        <w:tblW w:w="10050" w:type="dxa"/>
        <w:jc w:val="center"/>
        <w:tblLayout w:type="fixed"/>
        <w:tblLook w:val="04A0" w:firstRow="1" w:lastRow="0" w:firstColumn="1" w:lastColumn="0" w:noHBand="0" w:noVBand="1"/>
      </w:tblPr>
      <w:tblGrid>
        <w:gridCol w:w="2440"/>
        <w:gridCol w:w="1285"/>
        <w:gridCol w:w="3064"/>
        <w:gridCol w:w="1134"/>
        <w:gridCol w:w="2127"/>
      </w:tblGrid>
      <w:tr w:rsidR="00CA52AC" w14:paraId="35FAED30" w14:textId="77777777" w:rsidTr="00797446">
        <w:trPr>
          <w:trHeight w:val="431"/>
          <w:jc w:val="center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773975" w14:textId="77777777" w:rsidR="00E104DB" w:rsidRPr="0007387E" w:rsidRDefault="00D16C2D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/>
                <w:bCs/>
                <w:color w:val="auto"/>
                <w:sz w:val="24"/>
                <w:szCs w:val="24"/>
              </w:rPr>
            </w:pPr>
            <w:r w:rsidRPr="0007387E">
              <w:rPr>
                <w:rFonts w:ascii="Marianne" w:hAnsi="Marianne"/>
                <w:b/>
                <w:bCs/>
                <w:color w:val="auto"/>
                <w:sz w:val="24"/>
                <w:szCs w:val="24"/>
              </w:rPr>
              <w:t>LIEU</w:t>
            </w:r>
          </w:p>
        </w:tc>
        <w:tc>
          <w:tcPr>
            <w:tcW w:w="1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E40464" w14:textId="77777777" w:rsidR="00E104DB" w:rsidRPr="0007387E" w:rsidRDefault="00D16C2D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/>
                <w:bCs/>
                <w:color w:val="auto"/>
                <w:sz w:val="24"/>
                <w:szCs w:val="24"/>
              </w:rPr>
            </w:pPr>
            <w:r w:rsidRPr="0007387E">
              <w:rPr>
                <w:rFonts w:ascii="Marianne" w:hAnsi="Marianne"/>
                <w:b/>
                <w:bCs/>
                <w:color w:val="auto"/>
                <w:sz w:val="24"/>
                <w:szCs w:val="24"/>
              </w:rPr>
              <w:t>NOMBRE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91D5D" w14:textId="77777777" w:rsidR="00E104DB" w:rsidRPr="0007387E" w:rsidRDefault="00D16C2D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/>
                <w:bCs/>
                <w:color w:val="auto"/>
                <w:sz w:val="24"/>
                <w:szCs w:val="24"/>
              </w:rPr>
            </w:pPr>
            <w:r w:rsidRPr="0007387E">
              <w:rPr>
                <w:rFonts w:ascii="Marianne" w:hAnsi="Marianne"/>
                <w:b/>
                <w:bCs/>
                <w:color w:val="auto"/>
                <w:sz w:val="24"/>
                <w:szCs w:val="24"/>
              </w:rPr>
              <w:t>DATE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832A2" w14:textId="77777777" w:rsidR="00E104DB" w:rsidRPr="0007387E" w:rsidRDefault="00D16C2D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/>
                <w:bCs/>
                <w:color w:val="auto"/>
                <w:sz w:val="24"/>
                <w:szCs w:val="24"/>
              </w:rPr>
            </w:pPr>
            <w:r w:rsidRPr="0007387E">
              <w:rPr>
                <w:rFonts w:ascii="Marianne" w:hAnsi="Marianne"/>
                <w:b/>
                <w:bCs/>
                <w:color w:val="auto"/>
                <w:sz w:val="24"/>
                <w:szCs w:val="24"/>
              </w:rPr>
              <w:t>HEURE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FB2D04" w14:textId="77777777" w:rsidR="00E104DB" w:rsidRPr="0007387E" w:rsidRDefault="00D16C2D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/>
                <w:bCs/>
                <w:color w:val="auto"/>
                <w:sz w:val="24"/>
                <w:szCs w:val="24"/>
              </w:rPr>
            </w:pPr>
            <w:r w:rsidRPr="0007387E">
              <w:rPr>
                <w:rFonts w:ascii="Marianne" w:hAnsi="Marianne"/>
                <w:b/>
                <w:bCs/>
                <w:color w:val="auto"/>
                <w:sz w:val="24"/>
                <w:szCs w:val="24"/>
              </w:rPr>
              <w:t>MODALIT</w:t>
            </w:r>
            <w:r w:rsidRPr="0007387E">
              <w:rPr>
                <w:rFonts w:ascii="Marianne" w:hAnsi="Marianne" w:cs="Calibri"/>
                <w:b/>
                <w:bCs/>
                <w:sz w:val="24"/>
                <w:szCs w:val="24"/>
              </w:rPr>
              <w:t>É</w:t>
            </w:r>
          </w:p>
        </w:tc>
      </w:tr>
      <w:tr w:rsidR="00DB7546" w14:paraId="22F74CF4" w14:textId="77777777" w:rsidTr="000748F1">
        <w:trPr>
          <w:trHeight w:val="227"/>
          <w:jc w:val="center"/>
        </w:trPr>
        <w:tc>
          <w:tcPr>
            <w:tcW w:w="244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6A1D9B" w14:textId="77777777" w:rsidR="00DB7546" w:rsidRDefault="00DB7546" w:rsidP="00D16C2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07387E">
              <w:rPr>
                <w:rFonts w:ascii="Marianne" w:hAnsi="Marianne"/>
                <w:bCs/>
                <w:color w:val="auto"/>
              </w:rPr>
              <w:t xml:space="preserve">Région Normandie </w:t>
            </w:r>
          </w:p>
          <w:p w14:paraId="5FFEB4F9" w14:textId="77777777" w:rsidR="00DB7546" w:rsidRPr="0007387E" w:rsidRDefault="00DB7546" w:rsidP="00D16C2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07387E">
              <w:rPr>
                <w:rFonts w:ascii="Marianne" w:hAnsi="Marianne"/>
                <w:bCs/>
                <w:color w:val="auto"/>
              </w:rPr>
              <w:t>JURYS BAFD</w:t>
            </w:r>
          </w:p>
        </w:tc>
        <w:tc>
          <w:tcPr>
            <w:tcW w:w="1285" w:type="dxa"/>
            <w:tcBorders>
              <w:top w:val="single" w:sz="12" w:space="0" w:color="auto"/>
            </w:tcBorders>
            <w:vAlign w:val="center"/>
          </w:tcPr>
          <w:p w14:paraId="4971A36D" w14:textId="77777777" w:rsidR="00DB7546" w:rsidRPr="00DB7546" w:rsidRDefault="00DB7546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1</w:t>
            </w:r>
          </w:p>
        </w:tc>
        <w:tc>
          <w:tcPr>
            <w:tcW w:w="3064" w:type="dxa"/>
            <w:tcBorders>
              <w:top w:val="single" w:sz="12" w:space="0" w:color="auto"/>
            </w:tcBorders>
            <w:vAlign w:val="center"/>
          </w:tcPr>
          <w:p w14:paraId="5E5BC3C9" w14:textId="51D76A2D" w:rsidR="00DB7546" w:rsidRPr="00096065" w:rsidRDefault="00DB7546" w:rsidP="004A647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/>
              <w:jc w:val="center"/>
              <w:rPr>
                <w:rFonts w:ascii="Marianne" w:hAnsi="Marianne"/>
                <w:bCs/>
                <w:color w:val="auto"/>
                <w:sz w:val="16"/>
                <w:szCs w:val="16"/>
              </w:rPr>
            </w:pPr>
            <w:r w:rsidRPr="00096065">
              <w:rPr>
                <w:rFonts w:ascii="Marianne" w:hAnsi="Marianne"/>
                <w:bCs/>
                <w:color w:val="auto"/>
              </w:rPr>
              <w:t xml:space="preserve">Mardi </w:t>
            </w:r>
            <w:r w:rsidR="00E83C9A" w:rsidRPr="00096065">
              <w:rPr>
                <w:rFonts w:ascii="Marianne" w:hAnsi="Marianne"/>
                <w:bCs/>
                <w:color w:val="auto"/>
              </w:rPr>
              <w:t>24</w:t>
            </w:r>
            <w:r w:rsidRPr="00096065">
              <w:rPr>
                <w:rFonts w:ascii="Marianne" w:hAnsi="Marianne"/>
                <w:bCs/>
                <w:color w:val="auto"/>
              </w:rPr>
              <w:t>/03/202</w:t>
            </w:r>
            <w:r w:rsidR="00E83C9A" w:rsidRPr="00096065">
              <w:rPr>
                <w:rFonts w:ascii="Marianne" w:hAnsi="Marianne"/>
                <w:bCs/>
                <w:color w:val="auto"/>
              </w:rPr>
              <w:t>6</w:t>
            </w:r>
          </w:p>
          <w:p w14:paraId="4101B208" w14:textId="77777777" w:rsidR="00DB7546" w:rsidRPr="00096065" w:rsidRDefault="00DB7546" w:rsidP="004A647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Marianne" w:hAnsi="Marianne"/>
                <w:bCs/>
                <w:color w:val="auto"/>
                <w:sz w:val="16"/>
                <w:szCs w:val="16"/>
              </w:rPr>
            </w:pPr>
          </w:p>
          <w:p w14:paraId="279766D0" w14:textId="73D6A770" w:rsidR="00DB7546" w:rsidRPr="00096065" w:rsidRDefault="00DB7546" w:rsidP="004A647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i/>
                <w:iCs/>
                <w:color w:val="auto"/>
              </w:rPr>
            </w:pP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>Date limite d’envoi des bilans</w:t>
            </w:r>
            <w:r w:rsidRPr="00096065">
              <w:rPr>
                <w:rFonts w:ascii="Calibri" w:hAnsi="Calibri" w:cs="Calibri"/>
                <w:bCs/>
                <w:i/>
                <w:iCs/>
                <w:color w:val="auto"/>
              </w:rPr>
              <w:t> </w:t>
            </w: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 xml:space="preserve">: </w:t>
            </w:r>
            <w:r w:rsidR="00E83C9A" w:rsidRPr="00096065">
              <w:rPr>
                <w:rFonts w:ascii="Marianne" w:hAnsi="Marianne"/>
                <w:bCs/>
                <w:i/>
                <w:iCs/>
                <w:color w:val="auto"/>
              </w:rPr>
              <w:t>Jeu</w:t>
            </w: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>di 0</w:t>
            </w:r>
            <w:r w:rsidR="00E83C9A" w:rsidRPr="00096065">
              <w:rPr>
                <w:rFonts w:ascii="Marianne" w:hAnsi="Marianne"/>
                <w:bCs/>
                <w:i/>
                <w:iCs/>
                <w:color w:val="auto"/>
              </w:rPr>
              <w:t>8</w:t>
            </w: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>/01/202</w:t>
            </w:r>
            <w:r w:rsidR="00E83C9A" w:rsidRPr="00096065">
              <w:rPr>
                <w:rFonts w:ascii="Marianne" w:hAnsi="Marianne"/>
                <w:bCs/>
                <w:i/>
                <w:iCs/>
                <w:color w:val="auto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65007B6" w14:textId="7CC531F1" w:rsidR="00DB7546" w:rsidRPr="00E83C9A" w:rsidRDefault="00E83C9A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JOURNÉE</w:t>
            </w:r>
          </w:p>
        </w:tc>
        <w:tc>
          <w:tcPr>
            <w:tcW w:w="212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44BC43" w14:textId="5EA8C6B4" w:rsidR="00DB7546" w:rsidRPr="00E83C9A" w:rsidRDefault="00DB7546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  <w:r w:rsidR="00E83C9A" w:rsidRPr="00E83C9A">
              <w:rPr>
                <w:rFonts w:ascii="Marianne" w:hAnsi="Marianne" w:cs="Calibri"/>
                <w:bCs/>
              </w:rPr>
              <w:t xml:space="preserve"> ROUEN</w:t>
            </w:r>
          </w:p>
        </w:tc>
      </w:tr>
      <w:tr w:rsidR="00DB7546" w14:paraId="04889AF6" w14:textId="77777777" w:rsidTr="000748F1">
        <w:trPr>
          <w:trHeight w:val="227"/>
          <w:jc w:val="center"/>
        </w:trPr>
        <w:tc>
          <w:tcPr>
            <w:tcW w:w="2440" w:type="dxa"/>
            <w:vMerge/>
            <w:tcBorders>
              <w:left w:val="single" w:sz="12" w:space="0" w:color="auto"/>
            </w:tcBorders>
            <w:vAlign w:val="center"/>
          </w:tcPr>
          <w:p w14:paraId="044FF4CD" w14:textId="77777777" w:rsidR="00DB7546" w:rsidRPr="0007387E" w:rsidRDefault="00DB7546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  <w:vAlign w:val="center"/>
          </w:tcPr>
          <w:p w14:paraId="0A6F0CE1" w14:textId="77777777" w:rsidR="00DB7546" w:rsidRPr="00DB7546" w:rsidRDefault="00DB7546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2</w:t>
            </w:r>
          </w:p>
        </w:tc>
        <w:tc>
          <w:tcPr>
            <w:tcW w:w="3064" w:type="dxa"/>
            <w:tcBorders>
              <w:bottom w:val="single" w:sz="4" w:space="0" w:color="auto"/>
            </w:tcBorders>
            <w:vAlign w:val="center"/>
          </w:tcPr>
          <w:p w14:paraId="3D2F4251" w14:textId="3DE22308" w:rsidR="00DB7546" w:rsidRPr="00096065" w:rsidRDefault="00DB7546" w:rsidP="004A647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/>
              <w:jc w:val="center"/>
              <w:rPr>
                <w:rFonts w:ascii="Marianne" w:hAnsi="Marianne"/>
                <w:bCs/>
                <w:color w:val="auto"/>
                <w:sz w:val="16"/>
                <w:szCs w:val="16"/>
              </w:rPr>
            </w:pPr>
            <w:r w:rsidRPr="00096065">
              <w:rPr>
                <w:rFonts w:ascii="Marianne" w:hAnsi="Marianne"/>
                <w:bCs/>
                <w:color w:val="auto"/>
              </w:rPr>
              <w:t xml:space="preserve">Mardi </w:t>
            </w:r>
            <w:r w:rsidR="00E83C9A" w:rsidRPr="00096065">
              <w:rPr>
                <w:rFonts w:ascii="Marianne" w:hAnsi="Marianne"/>
                <w:bCs/>
                <w:color w:val="auto"/>
              </w:rPr>
              <w:t>23</w:t>
            </w:r>
            <w:r w:rsidRPr="00096065">
              <w:rPr>
                <w:rFonts w:ascii="Marianne" w:hAnsi="Marianne"/>
                <w:bCs/>
                <w:color w:val="auto"/>
              </w:rPr>
              <w:t>/06/202</w:t>
            </w:r>
            <w:r w:rsidR="00E83C9A" w:rsidRPr="00096065">
              <w:rPr>
                <w:rFonts w:ascii="Marianne" w:hAnsi="Marianne"/>
                <w:bCs/>
                <w:color w:val="auto"/>
              </w:rPr>
              <w:t>6</w:t>
            </w:r>
            <w:r w:rsidRPr="00096065">
              <w:rPr>
                <w:rFonts w:ascii="Marianne" w:hAnsi="Marianne"/>
                <w:bCs/>
                <w:color w:val="auto"/>
              </w:rPr>
              <w:t xml:space="preserve"> </w:t>
            </w:r>
          </w:p>
          <w:p w14:paraId="3249F942" w14:textId="77777777" w:rsidR="00DB7546" w:rsidRPr="00096065" w:rsidRDefault="00DB7546" w:rsidP="004A647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Marianne" w:hAnsi="Marianne"/>
                <w:bCs/>
                <w:color w:val="auto"/>
                <w:sz w:val="16"/>
                <w:szCs w:val="16"/>
              </w:rPr>
            </w:pPr>
          </w:p>
          <w:p w14:paraId="614DD440" w14:textId="25054141" w:rsidR="00DB7546" w:rsidRPr="00096065" w:rsidRDefault="00DB7546" w:rsidP="004A647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i/>
                <w:iCs/>
                <w:color w:val="auto"/>
              </w:rPr>
            </w:pP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>Date limite d’envoi des bilans</w:t>
            </w:r>
            <w:r w:rsidRPr="00096065">
              <w:rPr>
                <w:rFonts w:ascii="Calibri" w:hAnsi="Calibri" w:cs="Calibri"/>
                <w:bCs/>
                <w:i/>
                <w:iCs/>
                <w:color w:val="auto"/>
              </w:rPr>
              <w:t> </w:t>
            </w: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 xml:space="preserve">: Vendredi </w:t>
            </w:r>
            <w:r w:rsidR="00E83C9A" w:rsidRPr="00096065">
              <w:rPr>
                <w:rFonts w:ascii="Marianne" w:hAnsi="Marianne"/>
                <w:bCs/>
                <w:i/>
                <w:iCs/>
                <w:color w:val="auto"/>
              </w:rPr>
              <w:t>03</w:t>
            </w: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>/0</w:t>
            </w:r>
            <w:r w:rsidR="00E83C9A" w:rsidRPr="00096065">
              <w:rPr>
                <w:rFonts w:ascii="Marianne" w:hAnsi="Marianne"/>
                <w:bCs/>
                <w:i/>
                <w:iCs/>
                <w:color w:val="auto"/>
              </w:rPr>
              <w:t>4</w:t>
            </w: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>/202</w:t>
            </w:r>
            <w:r w:rsidR="00E83C9A" w:rsidRPr="00096065">
              <w:rPr>
                <w:rFonts w:ascii="Marianne" w:hAnsi="Marianne"/>
                <w:bCs/>
                <w:i/>
                <w:iCs/>
                <w:color w:val="auto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1D48427" w14:textId="3531C10F" w:rsidR="00DB7546" w:rsidRPr="00E83C9A" w:rsidRDefault="00DB7546" w:rsidP="009675EF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13H30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0DE8B08" w14:textId="42275435" w:rsidR="00DB7546" w:rsidRPr="00E83C9A" w:rsidRDefault="00DB7546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  <w:r w:rsidR="00E83C9A">
              <w:rPr>
                <w:rFonts w:ascii="Marianne" w:hAnsi="Marianne" w:cs="Calibri"/>
                <w:bCs/>
              </w:rPr>
              <w:t xml:space="preserve"> CAEN</w:t>
            </w:r>
          </w:p>
        </w:tc>
      </w:tr>
      <w:tr w:rsidR="00DB7546" w14:paraId="49057988" w14:textId="77777777" w:rsidTr="000748F1">
        <w:trPr>
          <w:trHeight w:val="227"/>
          <w:jc w:val="center"/>
        </w:trPr>
        <w:tc>
          <w:tcPr>
            <w:tcW w:w="2440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7AD8CD0" w14:textId="77777777" w:rsidR="00DB7546" w:rsidRPr="0007387E" w:rsidRDefault="00DB7546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bottom w:val="double" w:sz="4" w:space="0" w:color="auto"/>
            </w:tcBorders>
            <w:vAlign w:val="center"/>
          </w:tcPr>
          <w:p w14:paraId="27FFB8F1" w14:textId="77777777" w:rsidR="00DB7546" w:rsidRPr="00DB7546" w:rsidRDefault="00DB7546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3</w:t>
            </w:r>
          </w:p>
        </w:tc>
        <w:tc>
          <w:tcPr>
            <w:tcW w:w="3064" w:type="dxa"/>
            <w:tcBorders>
              <w:bottom w:val="double" w:sz="4" w:space="0" w:color="auto"/>
            </w:tcBorders>
            <w:vAlign w:val="center"/>
          </w:tcPr>
          <w:p w14:paraId="528E1465" w14:textId="6BBBDAA6" w:rsidR="00DB7546" w:rsidRPr="00096065" w:rsidRDefault="00DB7546" w:rsidP="004A647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/>
              <w:jc w:val="center"/>
              <w:rPr>
                <w:rFonts w:ascii="Marianne" w:hAnsi="Marianne"/>
                <w:bCs/>
                <w:color w:val="auto"/>
                <w:sz w:val="16"/>
                <w:szCs w:val="16"/>
              </w:rPr>
            </w:pPr>
            <w:r w:rsidRPr="00096065">
              <w:rPr>
                <w:rFonts w:ascii="Marianne" w:hAnsi="Marianne"/>
                <w:bCs/>
                <w:color w:val="auto"/>
              </w:rPr>
              <w:t xml:space="preserve">Mardi </w:t>
            </w:r>
            <w:r w:rsidR="00E83C9A" w:rsidRPr="00096065">
              <w:rPr>
                <w:rFonts w:ascii="Marianne" w:hAnsi="Marianne"/>
                <w:bCs/>
                <w:color w:val="auto"/>
              </w:rPr>
              <w:t>01</w:t>
            </w:r>
            <w:r w:rsidRPr="00096065">
              <w:rPr>
                <w:rFonts w:ascii="Marianne" w:hAnsi="Marianne"/>
                <w:bCs/>
                <w:color w:val="auto"/>
              </w:rPr>
              <w:t>/1</w:t>
            </w:r>
            <w:r w:rsidR="00E83C9A" w:rsidRPr="00096065">
              <w:rPr>
                <w:rFonts w:ascii="Marianne" w:hAnsi="Marianne"/>
                <w:bCs/>
                <w:color w:val="auto"/>
              </w:rPr>
              <w:t>2</w:t>
            </w:r>
            <w:r w:rsidRPr="00096065">
              <w:rPr>
                <w:rFonts w:ascii="Marianne" w:hAnsi="Marianne"/>
                <w:bCs/>
                <w:color w:val="auto"/>
              </w:rPr>
              <w:t>/202</w:t>
            </w:r>
            <w:r w:rsidR="00E83C9A" w:rsidRPr="00096065">
              <w:rPr>
                <w:rFonts w:ascii="Marianne" w:hAnsi="Marianne"/>
                <w:bCs/>
                <w:color w:val="auto"/>
              </w:rPr>
              <w:t>6</w:t>
            </w:r>
          </w:p>
          <w:p w14:paraId="191F1FDF" w14:textId="77777777" w:rsidR="00DB7546" w:rsidRPr="00096065" w:rsidRDefault="00DB7546" w:rsidP="004A647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Marianne" w:hAnsi="Marianne"/>
                <w:bCs/>
                <w:color w:val="auto"/>
                <w:sz w:val="16"/>
                <w:szCs w:val="16"/>
              </w:rPr>
            </w:pPr>
          </w:p>
          <w:p w14:paraId="1866C3EE" w14:textId="632DE919" w:rsidR="00DB7546" w:rsidRPr="00096065" w:rsidRDefault="00DB7546" w:rsidP="004A647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i/>
                <w:iCs/>
                <w:color w:val="auto"/>
              </w:rPr>
            </w:pP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>Date limite d’envoi des bilans</w:t>
            </w:r>
            <w:r w:rsidRPr="00096065">
              <w:rPr>
                <w:rFonts w:ascii="Calibri" w:hAnsi="Calibri" w:cs="Calibri"/>
                <w:bCs/>
                <w:i/>
                <w:iCs/>
                <w:color w:val="auto"/>
              </w:rPr>
              <w:t> </w:t>
            </w: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 xml:space="preserve">: </w:t>
            </w:r>
            <w:r w:rsidR="00E83C9A" w:rsidRPr="00096065">
              <w:rPr>
                <w:rFonts w:ascii="Marianne" w:hAnsi="Marianne"/>
                <w:bCs/>
                <w:i/>
                <w:iCs/>
                <w:color w:val="auto"/>
              </w:rPr>
              <w:t>Jeu</w:t>
            </w: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>di 0</w:t>
            </w:r>
            <w:r w:rsidR="00E83C9A" w:rsidRPr="00096065">
              <w:rPr>
                <w:rFonts w:ascii="Marianne" w:hAnsi="Marianne"/>
                <w:bCs/>
                <w:i/>
                <w:iCs/>
                <w:color w:val="auto"/>
              </w:rPr>
              <w:t>3</w:t>
            </w:r>
            <w:r w:rsidRPr="00096065">
              <w:rPr>
                <w:rFonts w:ascii="Marianne" w:hAnsi="Marianne"/>
                <w:bCs/>
                <w:i/>
                <w:iCs/>
                <w:color w:val="auto"/>
              </w:rPr>
              <w:t>/09/202</w:t>
            </w:r>
            <w:r w:rsidR="00E83C9A" w:rsidRPr="00096065">
              <w:rPr>
                <w:rFonts w:ascii="Marianne" w:hAnsi="Marianne"/>
                <w:bCs/>
                <w:i/>
                <w:iCs/>
                <w:color w:val="auto"/>
              </w:rPr>
              <w:t>6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397734CA" w14:textId="1FFA0D2A" w:rsidR="00DB7546" w:rsidRPr="00E83C9A" w:rsidRDefault="00E83C9A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JOURNÉE</w:t>
            </w:r>
          </w:p>
        </w:tc>
        <w:tc>
          <w:tcPr>
            <w:tcW w:w="2127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2D30ED1F" w14:textId="6F532CEE" w:rsidR="00DB7546" w:rsidRPr="00E83C9A" w:rsidRDefault="00DB7546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  <w:r w:rsidR="00E83C9A">
              <w:rPr>
                <w:rFonts w:ascii="Marianne" w:hAnsi="Marianne" w:cs="Calibri"/>
                <w:bCs/>
              </w:rPr>
              <w:t xml:space="preserve"> ROUEN</w:t>
            </w:r>
          </w:p>
        </w:tc>
      </w:tr>
      <w:tr w:rsidR="004715D9" w:rsidRPr="0007387E" w14:paraId="2DFDCC27" w14:textId="77777777" w:rsidTr="00797446">
        <w:trPr>
          <w:trHeight w:val="425"/>
          <w:jc w:val="center"/>
        </w:trPr>
        <w:tc>
          <w:tcPr>
            <w:tcW w:w="2440" w:type="dxa"/>
            <w:vMerge w:val="restart"/>
            <w:tcBorders>
              <w:top w:val="double" w:sz="4" w:space="0" w:color="auto"/>
              <w:left w:val="single" w:sz="12" w:space="0" w:color="auto"/>
              <w:bottom w:val="dotDash" w:sz="12" w:space="0" w:color="auto"/>
            </w:tcBorders>
            <w:vAlign w:val="center"/>
          </w:tcPr>
          <w:p w14:paraId="721423E1" w14:textId="77777777" w:rsidR="0007387E" w:rsidRDefault="00D16C2D" w:rsidP="0007387E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07387E">
              <w:rPr>
                <w:rFonts w:ascii="Marianne" w:hAnsi="Marianne"/>
                <w:bCs/>
                <w:color w:val="auto"/>
              </w:rPr>
              <w:t xml:space="preserve">Département de la Manche </w:t>
            </w:r>
          </w:p>
          <w:p w14:paraId="09B167E7" w14:textId="77777777" w:rsidR="00D16C2D" w:rsidRPr="0007387E" w:rsidRDefault="00D16C2D" w:rsidP="0007387E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07387E">
              <w:rPr>
                <w:rFonts w:ascii="Marianne" w:hAnsi="Marianne"/>
                <w:bCs/>
                <w:color w:val="auto"/>
              </w:rPr>
              <w:t>JURYS BAFA</w:t>
            </w:r>
          </w:p>
        </w:tc>
        <w:tc>
          <w:tcPr>
            <w:tcW w:w="1285" w:type="dxa"/>
            <w:tcBorders>
              <w:top w:val="double" w:sz="4" w:space="0" w:color="auto"/>
            </w:tcBorders>
            <w:vAlign w:val="center"/>
          </w:tcPr>
          <w:p w14:paraId="75EBB174" w14:textId="77777777" w:rsidR="00D16C2D" w:rsidRPr="00DB7546" w:rsidRDefault="0007387E" w:rsidP="000748F1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1</w:t>
            </w:r>
          </w:p>
        </w:tc>
        <w:tc>
          <w:tcPr>
            <w:tcW w:w="3064" w:type="dxa"/>
            <w:tcBorders>
              <w:top w:val="double" w:sz="4" w:space="0" w:color="auto"/>
            </w:tcBorders>
            <w:vAlign w:val="center"/>
          </w:tcPr>
          <w:p w14:paraId="6E03933E" w14:textId="1D11F406" w:rsidR="00D16C2D" w:rsidRPr="00DB39C4" w:rsidRDefault="00DB39C4" w:rsidP="00FF6D05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39C4">
              <w:rPr>
                <w:rFonts w:ascii="Marianne" w:hAnsi="Marianne"/>
                <w:bCs/>
                <w:color w:val="auto"/>
              </w:rPr>
              <w:t>Mercredi 25/03/2026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1A34A524" w14:textId="355BE41C" w:rsidR="00D16C2D" w:rsidRPr="00DB39C4" w:rsidRDefault="00DB39C4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39C4">
              <w:rPr>
                <w:rFonts w:ascii="Marianne" w:hAnsi="Marianne"/>
                <w:bCs/>
                <w:color w:val="auto"/>
              </w:rPr>
              <w:t>10H00</w:t>
            </w:r>
          </w:p>
        </w:tc>
        <w:tc>
          <w:tcPr>
            <w:tcW w:w="2127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70B0140B" w14:textId="4EB5C6B3" w:rsidR="00D16C2D" w:rsidRPr="00DB39C4" w:rsidRDefault="00DB39C4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39C4">
              <w:rPr>
                <w:rFonts w:ascii="Marianne" w:hAnsi="Marianne"/>
                <w:bCs/>
                <w:color w:val="auto"/>
              </w:rPr>
              <w:t>VISIO</w:t>
            </w:r>
          </w:p>
        </w:tc>
      </w:tr>
      <w:tr w:rsidR="00D16C2D" w14:paraId="144B7F83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top w:val="single" w:sz="12" w:space="0" w:color="auto"/>
              <w:left w:val="single" w:sz="12" w:space="0" w:color="auto"/>
              <w:bottom w:val="dotDash" w:sz="12" w:space="0" w:color="auto"/>
            </w:tcBorders>
            <w:vAlign w:val="center"/>
          </w:tcPr>
          <w:p w14:paraId="7C8DCC35" w14:textId="77777777" w:rsidR="00D16C2D" w:rsidRPr="0007387E" w:rsidRDefault="00D16C2D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vAlign w:val="center"/>
          </w:tcPr>
          <w:p w14:paraId="66DFF780" w14:textId="77777777" w:rsidR="00D16C2D" w:rsidRPr="00DB7546" w:rsidRDefault="0007387E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2</w:t>
            </w:r>
          </w:p>
        </w:tc>
        <w:tc>
          <w:tcPr>
            <w:tcW w:w="3064" w:type="dxa"/>
            <w:vAlign w:val="center"/>
          </w:tcPr>
          <w:p w14:paraId="3926D938" w14:textId="72935CB1" w:rsidR="00D16C2D" w:rsidRPr="00DB39C4" w:rsidRDefault="00DB39C4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39C4">
              <w:rPr>
                <w:rFonts w:ascii="Marianne" w:hAnsi="Marianne"/>
                <w:bCs/>
                <w:color w:val="auto"/>
              </w:rPr>
              <w:t>Mardi 09/06/2026</w:t>
            </w:r>
          </w:p>
        </w:tc>
        <w:tc>
          <w:tcPr>
            <w:tcW w:w="1134" w:type="dxa"/>
            <w:vAlign w:val="center"/>
          </w:tcPr>
          <w:p w14:paraId="22680C84" w14:textId="17AD7D4E" w:rsidR="00D16C2D" w:rsidRPr="00DB39C4" w:rsidRDefault="00DB39C4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39C4">
              <w:rPr>
                <w:rFonts w:ascii="Marianne" w:hAnsi="Marianne"/>
                <w:bCs/>
                <w:color w:val="auto"/>
              </w:rPr>
              <w:t>10H00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14:paraId="0CB4EF42" w14:textId="3A45F0DB" w:rsidR="00D16C2D" w:rsidRPr="00DB39C4" w:rsidRDefault="00DB39C4" w:rsidP="00807780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39C4">
              <w:rPr>
                <w:rFonts w:ascii="Marianne" w:hAnsi="Marianne"/>
                <w:bCs/>
                <w:color w:val="auto"/>
              </w:rPr>
              <w:t>VISIO</w:t>
            </w:r>
          </w:p>
        </w:tc>
      </w:tr>
      <w:tr w:rsidR="00F067C6" w14:paraId="65852CB4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top w:val="single" w:sz="12" w:space="0" w:color="auto"/>
              <w:left w:val="single" w:sz="12" w:space="0" w:color="auto"/>
              <w:bottom w:val="dotDash" w:sz="12" w:space="0" w:color="auto"/>
            </w:tcBorders>
            <w:vAlign w:val="center"/>
          </w:tcPr>
          <w:p w14:paraId="7C2E844F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vAlign w:val="center"/>
          </w:tcPr>
          <w:p w14:paraId="1F96D492" w14:textId="5AA47D07" w:rsidR="00F067C6" w:rsidRPr="00DB754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3</w:t>
            </w:r>
          </w:p>
        </w:tc>
        <w:tc>
          <w:tcPr>
            <w:tcW w:w="3064" w:type="dxa"/>
            <w:vAlign w:val="center"/>
          </w:tcPr>
          <w:p w14:paraId="7865A0E7" w14:textId="29B8F74C" w:rsidR="00F067C6" w:rsidRPr="00DB39C4" w:rsidRDefault="00DB39C4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39C4">
              <w:rPr>
                <w:rFonts w:ascii="Marianne" w:hAnsi="Marianne"/>
                <w:bCs/>
                <w:color w:val="auto"/>
              </w:rPr>
              <w:t>Mardi 21/07/2026</w:t>
            </w:r>
          </w:p>
        </w:tc>
        <w:tc>
          <w:tcPr>
            <w:tcW w:w="1134" w:type="dxa"/>
            <w:vAlign w:val="center"/>
          </w:tcPr>
          <w:p w14:paraId="6DDAC323" w14:textId="3A1F813A" w:rsidR="00F067C6" w:rsidRPr="00DB39C4" w:rsidRDefault="00DB39C4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39C4">
              <w:rPr>
                <w:rFonts w:ascii="Marianne" w:hAnsi="Marianne"/>
                <w:bCs/>
                <w:color w:val="auto"/>
              </w:rPr>
              <w:t>10H00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14:paraId="7C7D146A" w14:textId="1F3DB110" w:rsidR="00F067C6" w:rsidRPr="00DB39C4" w:rsidRDefault="00DB39C4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39C4">
              <w:rPr>
                <w:rFonts w:ascii="Marianne" w:hAnsi="Marianne"/>
                <w:bCs/>
                <w:color w:val="auto"/>
              </w:rPr>
              <w:t>VISIO</w:t>
            </w:r>
          </w:p>
        </w:tc>
      </w:tr>
      <w:tr w:rsidR="00F067C6" w14:paraId="28B7FF5C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top w:val="single" w:sz="12" w:space="0" w:color="auto"/>
              <w:left w:val="single" w:sz="12" w:space="0" w:color="auto"/>
              <w:bottom w:val="dotDash" w:sz="12" w:space="0" w:color="auto"/>
            </w:tcBorders>
            <w:vAlign w:val="center"/>
          </w:tcPr>
          <w:p w14:paraId="4110DB85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  <w:vAlign w:val="center"/>
          </w:tcPr>
          <w:p w14:paraId="3EC246E5" w14:textId="19F1CF22" w:rsidR="00F067C6" w:rsidRPr="00DB754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4</w:t>
            </w:r>
          </w:p>
        </w:tc>
        <w:tc>
          <w:tcPr>
            <w:tcW w:w="3064" w:type="dxa"/>
            <w:tcBorders>
              <w:bottom w:val="single" w:sz="4" w:space="0" w:color="auto"/>
            </w:tcBorders>
            <w:vAlign w:val="center"/>
          </w:tcPr>
          <w:p w14:paraId="3E26A744" w14:textId="57982440" w:rsidR="00F067C6" w:rsidRPr="00DB39C4" w:rsidRDefault="00912C10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FF0000"/>
              </w:rPr>
            </w:pPr>
            <w:r w:rsidRPr="00BF472C">
              <w:rPr>
                <w:rFonts w:ascii="Marianne" w:hAnsi="Marianne"/>
                <w:bCs/>
                <w:color w:val="auto"/>
              </w:rPr>
              <w:t>Vendredi 09/10/2026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BEBC101" w14:textId="4130CD2D" w:rsidR="00F067C6" w:rsidRPr="00584C29" w:rsidRDefault="00912C10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  <w:highlight w:val="yellow"/>
              </w:rPr>
            </w:pPr>
            <w:r w:rsidRPr="00912C10">
              <w:rPr>
                <w:rFonts w:ascii="Marianne" w:hAnsi="Marianne"/>
                <w:bCs/>
                <w:color w:val="auto"/>
              </w:rPr>
              <w:t>10H00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E583361" w14:textId="4923C84B" w:rsidR="00F067C6" w:rsidRPr="00584C29" w:rsidRDefault="00912C10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  <w:highlight w:val="yellow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</w:p>
        </w:tc>
      </w:tr>
      <w:tr w:rsidR="00F067C6" w14:paraId="2B625011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5CC2E36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bottom w:val="double" w:sz="4" w:space="0" w:color="auto"/>
            </w:tcBorders>
            <w:vAlign w:val="center"/>
          </w:tcPr>
          <w:p w14:paraId="75159386" w14:textId="69B62539" w:rsidR="00F067C6" w:rsidRPr="00DB754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5</w:t>
            </w:r>
          </w:p>
        </w:tc>
        <w:tc>
          <w:tcPr>
            <w:tcW w:w="3064" w:type="dxa"/>
            <w:tcBorders>
              <w:bottom w:val="double" w:sz="4" w:space="0" w:color="auto"/>
            </w:tcBorders>
            <w:vAlign w:val="center"/>
          </w:tcPr>
          <w:p w14:paraId="57C96793" w14:textId="132894AA" w:rsidR="00F067C6" w:rsidRPr="00DB39C4" w:rsidRDefault="00DB39C4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FF0000"/>
              </w:rPr>
            </w:pPr>
            <w:r w:rsidRPr="00DB39C4">
              <w:rPr>
                <w:rFonts w:ascii="Marianne" w:hAnsi="Marianne"/>
                <w:bCs/>
                <w:color w:val="FF0000"/>
              </w:rPr>
              <w:t>Date non fixée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649761D2" w14:textId="1B6719D0" w:rsidR="00F067C6" w:rsidRPr="00584C29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  <w:highlight w:val="yellow"/>
              </w:rPr>
            </w:pPr>
          </w:p>
        </w:tc>
        <w:tc>
          <w:tcPr>
            <w:tcW w:w="2127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1E9092F4" w14:textId="03743021" w:rsidR="00F067C6" w:rsidRPr="00584C29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  <w:highlight w:val="yellow"/>
              </w:rPr>
            </w:pPr>
          </w:p>
        </w:tc>
      </w:tr>
      <w:tr w:rsidR="008E0183" w14:paraId="42543F3D" w14:textId="77777777" w:rsidTr="00797446">
        <w:trPr>
          <w:trHeight w:val="425"/>
          <w:jc w:val="center"/>
        </w:trPr>
        <w:tc>
          <w:tcPr>
            <w:tcW w:w="2440" w:type="dxa"/>
            <w:vMerge w:val="restart"/>
            <w:tcBorders>
              <w:top w:val="double" w:sz="4" w:space="0" w:color="auto"/>
              <w:left w:val="single" w:sz="12" w:space="0" w:color="auto"/>
              <w:bottom w:val="dotDash" w:sz="12" w:space="0" w:color="auto"/>
            </w:tcBorders>
            <w:vAlign w:val="center"/>
          </w:tcPr>
          <w:p w14:paraId="75A66334" w14:textId="77777777" w:rsidR="008E0183" w:rsidRDefault="008E0183" w:rsidP="008E0183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Département de l’Eure</w:t>
            </w:r>
          </w:p>
          <w:p w14:paraId="0B38C997" w14:textId="77777777" w:rsidR="008E0183" w:rsidRPr="0007387E" w:rsidRDefault="008E0183" w:rsidP="008E0183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07387E">
              <w:rPr>
                <w:rFonts w:ascii="Marianne" w:hAnsi="Marianne"/>
                <w:bCs/>
                <w:color w:val="auto"/>
              </w:rPr>
              <w:t>JURYS BAFA</w:t>
            </w:r>
          </w:p>
        </w:tc>
        <w:tc>
          <w:tcPr>
            <w:tcW w:w="128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C9A5789" w14:textId="77777777" w:rsidR="008E0183" w:rsidRPr="00DB7546" w:rsidRDefault="008E0183" w:rsidP="008E0183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1</w:t>
            </w:r>
          </w:p>
        </w:tc>
        <w:tc>
          <w:tcPr>
            <w:tcW w:w="306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81CE6A7" w14:textId="43EC5DCC" w:rsidR="008E0183" w:rsidRPr="00584C29" w:rsidRDefault="00DB39C4" w:rsidP="008E0183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  <w:highlight w:val="yellow"/>
              </w:rPr>
            </w:pPr>
            <w:r>
              <w:rPr>
                <w:rFonts w:ascii="Marianne" w:hAnsi="Marianne"/>
                <w:bCs/>
                <w:color w:val="auto"/>
              </w:rPr>
              <w:t xml:space="preserve">Mercredi </w:t>
            </w:r>
            <w:r w:rsidR="008E0183" w:rsidRPr="00CF3BCF">
              <w:rPr>
                <w:rFonts w:ascii="Marianne" w:hAnsi="Marianne"/>
                <w:bCs/>
                <w:color w:val="auto"/>
              </w:rPr>
              <w:t>25</w:t>
            </w:r>
            <w:r>
              <w:rPr>
                <w:rFonts w:ascii="Marianne" w:hAnsi="Marianne"/>
                <w:bCs/>
                <w:color w:val="auto"/>
              </w:rPr>
              <w:t>/03/</w:t>
            </w:r>
            <w:r w:rsidR="008E0183" w:rsidRPr="00CF3BCF">
              <w:rPr>
                <w:rFonts w:ascii="Marianne" w:hAnsi="Marianne"/>
                <w:bCs/>
                <w:color w:val="auto"/>
              </w:rPr>
              <w:t>2026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7C9843D" w14:textId="1BA857AF" w:rsidR="008E0183" w:rsidRPr="00584C29" w:rsidRDefault="00306994" w:rsidP="008E0183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  <w:highlight w:val="yellow"/>
              </w:rPr>
            </w:pPr>
            <w:r>
              <w:rPr>
                <w:rFonts w:ascii="Marianne" w:hAnsi="Marianne"/>
                <w:bCs/>
                <w:color w:val="auto"/>
              </w:rPr>
              <w:t>10H00</w:t>
            </w:r>
          </w:p>
        </w:tc>
        <w:tc>
          <w:tcPr>
            <w:tcW w:w="2127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E2DD65" w14:textId="3A6245AC" w:rsidR="008E0183" w:rsidRPr="00584C29" w:rsidRDefault="008E0183" w:rsidP="008E0183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  <w:highlight w:val="yellow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  <w:r>
              <w:rPr>
                <w:rFonts w:ascii="Marianne" w:hAnsi="Marianne" w:cs="Calibri"/>
                <w:bCs/>
              </w:rPr>
              <w:t xml:space="preserve"> EVREUX</w:t>
            </w:r>
          </w:p>
        </w:tc>
      </w:tr>
      <w:tr w:rsidR="00F067C6" w14:paraId="6245DCED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2472219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  <w:vAlign w:val="center"/>
          </w:tcPr>
          <w:p w14:paraId="4DF3D493" w14:textId="2D395062" w:rsidR="00F067C6" w:rsidRPr="00DB754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2</w:t>
            </w:r>
          </w:p>
        </w:tc>
        <w:tc>
          <w:tcPr>
            <w:tcW w:w="3064" w:type="dxa"/>
            <w:tcBorders>
              <w:bottom w:val="single" w:sz="4" w:space="0" w:color="auto"/>
            </w:tcBorders>
            <w:vAlign w:val="center"/>
          </w:tcPr>
          <w:p w14:paraId="1E2EEDC9" w14:textId="6BA79742" w:rsidR="00F067C6" w:rsidRPr="006A378B" w:rsidRDefault="00306994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6A378B">
              <w:rPr>
                <w:rFonts w:ascii="Marianne" w:hAnsi="Marianne"/>
                <w:bCs/>
                <w:color w:val="auto"/>
              </w:rPr>
              <w:t>Mercredi 10/06/2026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964FE75" w14:textId="31887EBE" w:rsidR="00F067C6" w:rsidRPr="006A378B" w:rsidRDefault="00306994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6A378B">
              <w:rPr>
                <w:rFonts w:ascii="Marianne" w:hAnsi="Marianne"/>
                <w:bCs/>
                <w:color w:val="auto"/>
              </w:rPr>
              <w:t>10H00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2827818" w14:textId="3598A50D" w:rsidR="00F067C6" w:rsidRPr="00584C29" w:rsidRDefault="00306994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  <w:highlight w:val="yellow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  <w:r>
              <w:rPr>
                <w:rFonts w:ascii="Marianne" w:hAnsi="Marianne" w:cs="Calibri"/>
                <w:bCs/>
              </w:rPr>
              <w:t xml:space="preserve"> EVREUX</w:t>
            </w:r>
          </w:p>
        </w:tc>
      </w:tr>
      <w:tr w:rsidR="00F067C6" w14:paraId="3B65458E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350ACEF1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AB1CDD6" w14:textId="0C8FD535" w:rsidR="00F067C6" w:rsidRPr="00DB754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3</w:t>
            </w:r>
          </w:p>
        </w:tc>
        <w:tc>
          <w:tcPr>
            <w:tcW w:w="306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232863A" w14:textId="041F8EC8" w:rsidR="00F067C6" w:rsidRPr="006A378B" w:rsidRDefault="006A378B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6A378B">
              <w:rPr>
                <w:rFonts w:ascii="Marianne" w:hAnsi="Marianne"/>
                <w:bCs/>
                <w:color w:val="auto"/>
              </w:rPr>
              <w:t>Mercredi 25/11/2026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7541FBC" w14:textId="21D7AE65" w:rsidR="00F067C6" w:rsidRPr="006A378B" w:rsidRDefault="006A378B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6A378B">
              <w:rPr>
                <w:rFonts w:ascii="Marianne" w:hAnsi="Marianne"/>
                <w:bCs/>
                <w:color w:val="auto"/>
              </w:rPr>
              <w:t>10H00</w:t>
            </w:r>
          </w:p>
        </w:tc>
        <w:tc>
          <w:tcPr>
            <w:tcW w:w="2127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1523FC5" w14:textId="0D018576" w:rsidR="00F067C6" w:rsidRPr="00584C29" w:rsidRDefault="006A378B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  <w:highlight w:val="yellow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  <w:r>
              <w:rPr>
                <w:rFonts w:ascii="Marianne" w:hAnsi="Marianne" w:cs="Calibri"/>
                <w:bCs/>
              </w:rPr>
              <w:t xml:space="preserve"> EVREUX</w:t>
            </w:r>
          </w:p>
        </w:tc>
      </w:tr>
      <w:tr w:rsidR="00F067C6" w14:paraId="254F16B6" w14:textId="77777777" w:rsidTr="00797446">
        <w:trPr>
          <w:trHeight w:val="425"/>
          <w:jc w:val="center"/>
        </w:trPr>
        <w:tc>
          <w:tcPr>
            <w:tcW w:w="2440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372A1C06" w14:textId="77777777" w:rsidR="00F067C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Département du Calvados</w:t>
            </w:r>
          </w:p>
          <w:p w14:paraId="6581D7F0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07387E">
              <w:rPr>
                <w:rFonts w:ascii="Marianne" w:hAnsi="Marianne"/>
                <w:bCs/>
                <w:color w:val="auto"/>
              </w:rPr>
              <w:t>JURYS BAFA</w:t>
            </w:r>
          </w:p>
        </w:tc>
        <w:tc>
          <w:tcPr>
            <w:tcW w:w="1285" w:type="dxa"/>
            <w:tcBorders>
              <w:top w:val="double" w:sz="4" w:space="0" w:color="auto"/>
            </w:tcBorders>
            <w:vAlign w:val="center"/>
          </w:tcPr>
          <w:p w14:paraId="4145F026" w14:textId="77777777" w:rsidR="00F067C6" w:rsidRPr="00DB754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1</w:t>
            </w:r>
          </w:p>
        </w:tc>
        <w:tc>
          <w:tcPr>
            <w:tcW w:w="3064" w:type="dxa"/>
            <w:tcBorders>
              <w:top w:val="double" w:sz="4" w:space="0" w:color="auto"/>
            </w:tcBorders>
            <w:vAlign w:val="center"/>
          </w:tcPr>
          <w:p w14:paraId="331AB31A" w14:textId="2284320F" w:rsidR="00F067C6" w:rsidRPr="00797446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797446">
              <w:rPr>
                <w:rFonts w:ascii="Marianne" w:hAnsi="Marianne"/>
                <w:bCs/>
                <w:color w:val="auto"/>
              </w:rPr>
              <w:t xml:space="preserve">Jeudi 02/04/2026 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255C95C" w14:textId="4101C60E" w:rsidR="00F067C6" w:rsidRPr="00797446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797446">
              <w:rPr>
                <w:rFonts w:ascii="Marianne" w:hAnsi="Marianne"/>
                <w:bCs/>
                <w:color w:val="auto"/>
              </w:rPr>
              <w:t>14H30</w:t>
            </w:r>
          </w:p>
        </w:tc>
        <w:tc>
          <w:tcPr>
            <w:tcW w:w="2127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01A8AE3" w14:textId="180823DF" w:rsidR="00F067C6" w:rsidRPr="00797446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797446">
              <w:rPr>
                <w:rFonts w:ascii="Marianne" w:hAnsi="Marianne"/>
                <w:bCs/>
                <w:color w:val="auto"/>
              </w:rPr>
              <w:t>DSDEN CALAVADOS</w:t>
            </w:r>
          </w:p>
        </w:tc>
      </w:tr>
      <w:tr w:rsidR="00F067C6" w14:paraId="14451A32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</w:tcBorders>
            <w:vAlign w:val="center"/>
          </w:tcPr>
          <w:p w14:paraId="6626FB56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vAlign w:val="center"/>
          </w:tcPr>
          <w:p w14:paraId="00850D6E" w14:textId="77777777" w:rsidR="00F067C6" w:rsidRPr="00DB754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2</w:t>
            </w:r>
          </w:p>
        </w:tc>
        <w:tc>
          <w:tcPr>
            <w:tcW w:w="3064" w:type="dxa"/>
            <w:vAlign w:val="center"/>
          </w:tcPr>
          <w:p w14:paraId="0B60D9C1" w14:textId="1DDA72C9" w:rsidR="00F067C6" w:rsidRPr="00797446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797446">
              <w:rPr>
                <w:rFonts w:ascii="Marianne" w:hAnsi="Marianne"/>
                <w:bCs/>
                <w:color w:val="auto"/>
              </w:rPr>
              <w:t>Lundi 08/06/2026</w:t>
            </w:r>
          </w:p>
        </w:tc>
        <w:tc>
          <w:tcPr>
            <w:tcW w:w="1134" w:type="dxa"/>
            <w:vAlign w:val="center"/>
          </w:tcPr>
          <w:p w14:paraId="1D8E7BB6" w14:textId="6DFDC821" w:rsidR="00F067C6" w:rsidRPr="00797446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797446">
              <w:rPr>
                <w:rFonts w:ascii="Marianne" w:hAnsi="Marianne"/>
                <w:bCs/>
                <w:color w:val="auto"/>
              </w:rPr>
              <w:t>14H30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14:paraId="7E2CB5BD" w14:textId="10962943" w:rsidR="00F067C6" w:rsidRPr="00797446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797446">
              <w:rPr>
                <w:rFonts w:ascii="Marianne" w:hAnsi="Marianne"/>
                <w:bCs/>
                <w:color w:val="auto"/>
              </w:rPr>
              <w:t>DSDEN CALVADOS</w:t>
            </w:r>
          </w:p>
        </w:tc>
      </w:tr>
      <w:tr w:rsidR="00797446" w14:paraId="2B3415A5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</w:tcBorders>
            <w:vAlign w:val="center"/>
          </w:tcPr>
          <w:p w14:paraId="7DA9B635" w14:textId="77777777" w:rsidR="00797446" w:rsidRPr="0007387E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vAlign w:val="center"/>
          </w:tcPr>
          <w:p w14:paraId="72BFF84D" w14:textId="082F2CEB" w:rsidR="00797446" w:rsidRPr="00DB7546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3</w:t>
            </w:r>
          </w:p>
        </w:tc>
        <w:tc>
          <w:tcPr>
            <w:tcW w:w="3064" w:type="dxa"/>
            <w:vAlign w:val="center"/>
          </w:tcPr>
          <w:p w14:paraId="49A59549" w14:textId="67DC0508" w:rsidR="00797446" w:rsidRPr="00797446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797446">
              <w:rPr>
                <w:rFonts w:ascii="Marianne" w:hAnsi="Marianne"/>
                <w:bCs/>
                <w:color w:val="auto"/>
              </w:rPr>
              <w:t>Jeudi 16/07/2026</w:t>
            </w:r>
          </w:p>
        </w:tc>
        <w:tc>
          <w:tcPr>
            <w:tcW w:w="1134" w:type="dxa"/>
            <w:vAlign w:val="center"/>
          </w:tcPr>
          <w:p w14:paraId="705D0056" w14:textId="06099126" w:rsidR="00797446" w:rsidRPr="00797446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797446">
              <w:rPr>
                <w:rFonts w:ascii="Marianne" w:hAnsi="Marianne"/>
                <w:bCs/>
                <w:color w:val="auto"/>
              </w:rPr>
              <w:t>14H30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14:paraId="3AE2D5E2" w14:textId="3A76E6C6" w:rsidR="00797446" w:rsidRPr="00797446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797446">
              <w:rPr>
                <w:rFonts w:ascii="Marianne" w:hAnsi="Marianne"/>
                <w:bCs/>
                <w:color w:val="auto"/>
              </w:rPr>
              <w:t>DSDEN CALVADOS</w:t>
            </w:r>
          </w:p>
        </w:tc>
      </w:tr>
      <w:tr w:rsidR="00F067C6" w14:paraId="44EF2FF4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</w:tcBorders>
            <w:vAlign w:val="center"/>
          </w:tcPr>
          <w:p w14:paraId="554A34D0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vAlign w:val="center"/>
          </w:tcPr>
          <w:p w14:paraId="1AD8E07D" w14:textId="2B333763" w:rsidR="00F067C6" w:rsidRPr="00DB7546" w:rsidRDefault="0079744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4</w:t>
            </w:r>
          </w:p>
        </w:tc>
        <w:tc>
          <w:tcPr>
            <w:tcW w:w="3064" w:type="dxa"/>
            <w:vAlign w:val="center"/>
          </w:tcPr>
          <w:p w14:paraId="0D28D57C" w14:textId="0F8AEDE1" w:rsidR="00F067C6" w:rsidRPr="0048704B" w:rsidRDefault="0048704B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48704B">
              <w:rPr>
                <w:rFonts w:ascii="Marianne" w:hAnsi="Marianne"/>
                <w:bCs/>
                <w:color w:val="auto"/>
              </w:rPr>
              <w:t>Lundi 16/11/2026</w:t>
            </w:r>
          </w:p>
        </w:tc>
        <w:tc>
          <w:tcPr>
            <w:tcW w:w="1134" w:type="dxa"/>
            <w:vAlign w:val="center"/>
          </w:tcPr>
          <w:p w14:paraId="7292A0C1" w14:textId="2C894873" w:rsidR="00F067C6" w:rsidRPr="0048704B" w:rsidRDefault="0048704B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48704B">
              <w:rPr>
                <w:rFonts w:ascii="Marianne" w:hAnsi="Marianne"/>
                <w:bCs/>
                <w:color w:val="auto"/>
              </w:rPr>
              <w:t>14H30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14:paraId="7E2DFA7B" w14:textId="08512E3E" w:rsidR="00F067C6" w:rsidRPr="0048704B" w:rsidRDefault="0048704B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48704B">
              <w:rPr>
                <w:rFonts w:ascii="Marianne" w:hAnsi="Marianne"/>
                <w:bCs/>
                <w:color w:val="auto"/>
              </w:rPr>
              <w:t>DSDEN CALVADOS</w:t>
            </w:r>
          </w:p>
        </w:tc>
      </w:tr>
      <w:tr w:rsidR="00F067C6" w14:paraId="48FFC965" w14:textId="77777777" w:rsidTr="00797446">
        <w:trPr>
          <w:trHeight w:val="425"/>
          <w:jc w:val="center"/>
        </w:trPr>
        <w:tc>
          <w:tcPr>
            <w:tcW w:w="2440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3A0ABC11" w14:textId="77777777" w:rsidR="00F067C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Département de l’Orne</w:t>
            </w:r>
          </w:p>
          <w:p w14:paraId="48DDB217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07387E">
              <w:rPr>
                <w:rFonts w:ascii="Marianne" w:hAnsi="Marianne"/>
                <w:bCs/>
                <w:color w:val="auto"/>
              </w:rPr>
              <w:t>JURYS BAFA</w:t>
            </w:r>
          </w:p>
        </w:tc>
        <w:tc>
          <w:tcPr>
            <w:tcW w:w="128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C05F4FE" w14:textId="77777777" w:rsidR="00F067C6" w:rsidRPr="00DB754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1</w:t>
            </w:r>
          </w:p>
        </w:tc>
        <w:tc>
          <w:tcPr>
            <w:tcW w:w="3064" w:type="dxa"/>
            <w:tcBorders>
              <w:top w:val="double" w:sz="4" w:space="0" w:color="auto"/>
            </w:tcBorders>
            <w:vAlign w:val="center"/>
          </w:tcPr>
          <w:p w14:paraId="0B94AFE9" w14:textId="4B68BDBF" w:rsidR="00F067C6" w:rsidRPr="00AF32BA" w:rsidRDefault="00AF32BA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AF32BA">
              <w:rPr>
                <w:rFonts w:ascii="Marianne" w:hAnsi="Marianne"/>
                <w:bCs/>
                <w:color w:val="auto"/>
              </w:rPr>
              <w:t>Jeudi 26</w:t>
            </w:r>
            <w:r w:rsidR="006A378B">
              <w:rPr>
                <w:rFonts w:ascii="Marianne" w:hAnsi="Marianne"/>
                <w:bCs/>
                <w:color w:val="auto"/>
              </w:rPr>
              <w:t>/03/</w:t>
            </w:r>
            <w:r w:rsidR="00DC06D8">
              <w:rPr>
                <w:rFonts w:ascii="Marianne" w:hAnsi="Marianne"/>
                <w:bCs/>
                <w:color w:val="auto"/>
              </w:rPr>
              <w:t>2026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22D2607" w14:textId="1428A968" w:rsidR="00F067C6" w:rsidRPr="00AF32BA" w:rsidRDefault="006A378B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10H00</w:t>
            </w:r>
          </w:p>
        </w:tc>
        <w:tc>
          <w:tcPr>
            <w:tcW w:w="2127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7918D712" w14:textId="2F82C392" w:rsidR="00F067C6" w:rsidRPr="00DC06D8" w:rsidRDefault="00DC06D8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C06D8">
              <w:rPr>
                <w:rFonts w:ascii="Marianne" w:hAnsi="Marianne"/>
                <w:bCs/>
                <w:color w:val="auto"/>
              </w:rPr>
              <w:t>VISIO</w:t>
            </w:r>
          </w:p>
        </w:tc>
      </w:tr>
      <w:tr w:rsidR="00F067C6" w14:paraId="556139BF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</w:tcBorders>
            <w:vAlign w:val="center"/>
          </w:tcPr>
          <w:p w14:paraId="17DE0B46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  <w:vAlign w:val="center"/>
          </w:tcPr>
          <w:p w14:paraId="3C633F44" w14:textId="77777777" w:rsidR="00F067C6" w:rsidRPr="00DB754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2</w:t>
            </w:r>
          </w:p>
        </w:tc>
        <w:tc>
          <w:tcPr>
            <w:tcW w:w="3064" w:type="dxa"/>
            <w:vAlign w:val="center"/>
          </w:tcPr>
          <w:p w14:paraId="467EEE71" w14:textId="699CF7BB" w:rsidR="00F067C6" w:rsidRPr="00AF32BA" w:rsidRDefault="00AF32BA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AF32BA">
              <w:rPr>
                <w:rFonts w:ascii="Marianne" w:hAnsi="Marianne"/>
                <w:bCs/>
                <w:color w:val="auto"/>
              </w:rPr>
              <w:t xml:space="preserve">Jeudi </w:t>
            </w:r>
            <w:r w:rsidR="006A378B">
              <w:rPr>
                <w:rFonts w:ascii="Marianne" w:hAnsi="Marianne"/>
                <w:bCs/>
                <w:color w:val="auto"/>
              </w:rPr>
              <w:t>0</w:t>
            </w:r>
            <w:r w:rsidRPr="00AF32BA">
              <w:rPr>
                <w:rFonts w:ascii="Marianne" w:hAnsi="Marianne"/>
                <w:bCs/>
                <w:color w:val="auto"/>
              </w:rPr>
              <w:t>4</w:t>
            </w:r>
            <w:r w:rsidR="006A378B">
              <w:rPr>
                <w:rFonts w:ascii="Marianne" w:hAnsi="Marianne"/>
                <w:bCs/>
                <w:color w:val="auto"/>
              </w:rPr>
              <w:t>/06/</w:t>
            </w:r>
            <w:r w:rsidR="00DC06D8">
              <w:rPr>
                <w:rFonts w:ascii="Marianne" w:hAnsi="Marianne"/>
                <w:bCs/>
                <w:color w:val="auto"/>
              </w:rPr>
              <w:t>2026</w:t>
            </w:r>
          </w:p>
        </w:tc>
        <w:tc>
          <w:tcPr>
            <w:tcW w:w="1134" w:type="dxa"/>
            <w:vAlign w:val="center"/>
          </w:tcPr>
          <w:p w14:paraId="0E8E3D9F" w14:textId="3625D42E" w:rsidR="00F067C6" w:rsidRPr="00AF32BA" w:rsidRDefault="00AF32BA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AF32BA">
              <w:rPr>
                <w:rFonts w:ascii="Marianne" w:hAnsi="Marianne"/>
                <w:bCs/>
                <w:color w:val="auto"/>
              </w:rPr>
              <w:t>10</w:t>
            </w:r>
            <w:r w:rsidR="00DC06D8">
              <w:rPr>
                <w:rFonts w:ascii="Marianne" w:hAnsi="Marianne"/>
                <w:bCs/>
                <w:color w:val="auto"/>
              </w:rPr>
              <w:t>H00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14:paraId="01DEA4B4" w14:textId="2EE88674" w:rsidR="00F067C6" w:rsidRPr="00DC06D8" w:rsidRDefault="00DC06D8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C06D8">
              <w:rPr>
                <w:rFonts w:ascii="Marianne" w:hAnsi="Marianne"/>
                <w:bCs/>
                <w:color w:val="auto"/>
              </w:rPr>
              <w:t>PR</w:t>
            </w:r>
            <w:r w:rsidRPr="00DC06D8">
              <w:rPr>
                <w:rFonts w:ascii="Marianne" w:hAnsi="Marianne" w:cs="Calibri"/>
                <w:bCs/>
              </w:rPr>
              <w:t>É</w:t>
            </w:r>
            <w:r w:rsidRPr="00DC06D8">
              <w:rPr>
                <w:rFonts w:ascii="Marianne" w:hAnsi="Marianne"/>
                <w:bCs/>
                <w:color w:val="auto"/>
              </w:rPr>
              <w:t>SENTIEL</w:t>
            </w:r>
          </w:p>
        </w:tc>
      </w:tr>
      <w:tr w:rsidR="00F067C6" w14:paraId="688BB588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</w:tcBorders>
            <w:vAlign w:val="center"/>
          </w:tcPr>
          <w:p w14:paraId="0DF1429D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  <w:vAlign w:val="center"/>
          </w:tcPr>
          <w:p w14:paraId="7B952C91" w14:textId="77777777" w:rsidR="00F067C6" w:rsidRPr="00DB754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3</w:t>
            </w:r>
          </w:p>
        </w:tc>
        <w:tc>
          <w:tcPr>
            <w:tcW w:w="3064" w:type="dxa"/>
            <w:vAlign w:val="center"/>
          </w:tcPr>
          <w:p w14:paraId="24DBA4F9" w14:textId="1A14695F" w:rsidR="00F067C6" w:rsidRPr="00AF32BA" w:rsidRDefault="00AF32BA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AF32BA">
              <w:rPr>
                <w:rFonts w:ascii="Marianne" w:hAnsi="Marianne"/>
                <w:bCs/>
                <w:color w:val="auto"/>
              </w:rPr>
              <w:t xml:space="preserve">Jeudi </w:t>
            </w:r>
            <w:r w:rsidR="006A378B">
              <w:rPr>
                <w:rFonts w:ascii="Marianne" w:hAnsi="Marianne"/>
                <w:bCs/>
                <w:color w:val="auto"/>
              </w:rPr>
              <w:t>0</w:t>
            </w:r>
            <w:r w:rsidRPr="00AF32BA">
              <w:rPr>
                <w:rFonts w:ascii="Marianne" w:hAnsi="Marianne"/>
                <w:bCs/>
                <w:color w:val="auto"/>
              </w:rPr>
              <w:t>2</w:t>
            </w:r>
            <w:r w:rsidR="006A378B">
              <w:rPr>
                <w:rFonts w:ascii="Marianne" w:hAnsi="Marianne"/>
                <w:bCs/>
                <w:color w:val="auto"/>
              </w:rPr>
              <w:t>/07/</w:t>
            </w:r>
            <w:r w:rsidR="00DC06D8">
              <w:rPr>
                <w:rFonts w:ascii="Marianne" w:hAnsi="Marianne"/>
                <w:bCs/>
                <w:color w:val="auto"/>
              </w:rPr>
              <w:t>2026</w:t>
            </w:r>
          </w:p>
        </w:tc>
        <w:tc>
          <w:tcPr>
            <w:tcW w:w="1134" w:type="dxa"/>
            <w:vAlign w:val="center"/>
          </w:tcPr>
          <w:p w14:paraId="1954A652" w14:textId="367D8B07" w:rsidR="00F067C6" w:rsidRPr="00AF32BA" w:rsidRDefault="006A378B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9H30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14:paraId="5F7D64AA" w14:textId="11647A6B" w:rsidR="00F067C6" w:rsidRPr="00DC06D8" w:rsidRDefault="00DC06D8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C06D8">
              <w:rPr>
                <w:rFonts w:ascii="Marianne" w:hAnsi="Marianne"/>
                <w:bCs/>
                <w:color w:val="auto"/>
              </w:rPr>
              <w:t>VISIO</w:t>
            </w:r>
          </w:p>
        </w:tc>
      </w:tr>
      <w:tr w:rsidR="00F067C6" w14:paraId="453352EA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52C01233" w14:textId="77777777" w:rsidR="00F067C6" w:rsidRPr="0007387E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D8708AB" w14:textId="77777777" w:rsidR="00F067C6" w:rsidRPr="00DB7546" w:rsidRDefault="00F067C6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4</w:t>
            </w:r>
          </w:p>
        </w:tc>
        <w:tc>
          <w:tcPr>
            <w:tcW w:w="3064" w:type="dxa"/>
            <w:tcBorders>
              <w:bottom w:val="double" w:sz="4" w:space="0" w:color="auto"/>
            </w:tcBorders>
            <w:vAlign w:val="center"/>
          </w:tcPr>
          <w:p w14:paraId="30644F4E" w14:textId="1C791B47" w:rsidR="00F067C6" w:rsidRPr="00AF32BA" w:rsidRDefault="00AF32BA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AF32BA">
              <w:rPr>
                <w:rFonts w:ascii="Marianne" w:hAnsi="Marianne"/>
                <w:bCs/>
                <w:color w:val="auto"/>
              </w:rPr>
              <w:t xml:space="preserve">Jeudi </w:t>
            </w:r>
            <w:r w:rsidR="006A378B">
              <w:rPr>
                <w:rFonts w:ascii="Marianne" w:hAnsi="Marianne"/>
                <w:bCs/>
                <w:color w:val="auto"/>
              </w:rPr>
              <w:t>03/12/</w:t>
            </w:r>
            <w:r w:rsidR="00DC06D8">
              <w:rPr>
                <w:rFonts w:ascii="Marianne" w:hAnsi="Marianne"/>
                <w:bCs/>
                <w:color w:val="auto"/>
              </w:rPr>
              <w:t>2026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3432C3F" w14:textId="3A6AA6A9" w:rsidR="00F067C6" w:rsidRPr="00AF32BA" w:rsidRDefault="00AF32BA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AF32BA">
              <w:rPr>
                <w:rFonts w:ascii="Marianne" w:hAnsi="Marianne"/>
                <w:bCs/>
                <w:color w:val="auto"/>
              </w:rPr>
              <w:t>10</w:t>
            </w:r>
            <w:r w:rsidR="00DC06D8">
              <w:rPr>
                <w:rFonts w:ascii="Marianne" w:hAnsi="Marianne"/>
                <w:bCs/>
                <w:color w:val="auto"/>
              </w:rPr>
              <w:t>H00</w:t>
            </w:r>
          </w:p>
        </w:tc>
        <w:tc>
          <w:tcPr>
            <w:tcW w:w="2127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13051640" w14:textId="5D70D201" w:rsidR="00F067C6" w:rsidRPr="00DC06D8" w:rsidRDefault="00DC06D8" w:rsidP="00F067C6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C06D8">
              <w:rPr>
                <w:rFonts w:ascii="Marianne" w:hAnsi="Marianne"/>
                <w:bCs/>
                <w:color w:val="auto"/>
              </w:rPr>
              <w:t>PR</w:t>
            </w:r>
            <w:r w:rsidRPr="00DC06D8">
              <w:rPr>
                <w:rFonts w:ascii="Marianne" w:hAnsi="Marianne" w:cs="Calibri"/>
                <w:bCs/>
              </w:rPr>
              <w:t>É</w:t>
            </w:r>
            <w:r w:rsidRPr="00DC06D8">
              <w:rPr>
                <w:rFonts w:ascii="Marianne" w:hAnsi="Marianne"/>
                <w:bCs/>
                <w:color w:val="auto"/>
              </w:rPr>
              <w:t>SENTIEL</w:t>
            </w:r>
          </w:p>
        </w:tc>
      </w:tr>
      <w:tr w:rsidR="00187519" w14:paraId="205B64A4" w14:textId="77777777" w:rsidTr="00797446">
        <w:trPr>
          <w:trHeight w:val="425"/>
          <w:jc w:val="center"/>
        </w:trPr>
        <w:tc>
          <w:tcPr>
            <w:tcW w:w="2440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00C7A7" w14:textId="77777777" w:rsidR="00187519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Département de la Seine Maritime</w:t>
            </w:r>
          </w:p>
          <w:p w14:paraId="01F83A0C" w14:textId="77777777" w:rsidR="00187519" w:rsidRPr="000D1185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</w:pPr>
            <w:r w:rsidRPr="0007387E">
              <w:rPr>
                <w:rFonts w:ascii="Marianne" w:hAnsi="Marianne"/>
                <w:bCs/>
                <w:color w:val="auto"/>
              </w:rPr>
              <w:t>JURYS BAFA</w:t>
            </w:r>
          </w:p>
        </w:tc>
        <w:tc>
          <w:tcPr>
            <w:tcW w:w="1285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2AD792D0" w14:textId="77777777" w:rsidR="00187519" w:rsidRPr="00DB7546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1</w:t>
            </w:r>
          </w:p>
        </w:tc>
        <w:tc>
          <w:tcPr>
            <w:tcW w:w="3064" w:type="dxa"/>
            <w:tcBorders>
              <w:top w:val="double" w:sz="4" w:space="0" w:color="auto"/>
            </w:tcBorders>
            <w:vAlign w:val="center"/>
          </w:tcPr>
          <w:p w14:paraId="2B27EEBD" w14:textId="07449832" w:rsidR="00187519" w:rsidRPr="00187519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187519">
              <w:rPr>
                <w:rFonts w:ascii="Marianne" w:hAnsi="Marianne"/>
                <w:bCs/>
                <w:color w:val="auto"/>
              </w:rPr>
              <w:t>Mercredi 2</w:t>
            </w:r>
            <w:r w:rsidR="00CB0936">
              <w:rPr>
                <w:rFonts w:ascii="Marianne" w:hAnsi="Marianne"/>
                <w:bCs/>
                <w:color w:val="auto"/>
              </w:rPr>
              <w:t>5</w:t>
            </w:r>
            <w:r w:rsidR="006B78B4">
              <w:rPr>
                <w:rFonts w:ascii="Marianne" w:hAnsi="Marianne"/>
                <w:bCs/>
                <w:color w:val="auto"/>
              </w:rPr>
              <w:t>/03/2026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35FE837B" w14:textId="0BAC3256" w:rsidR="00187519" w:rsidRPr="00187519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187519">
              <w:rPr>
                <w:rFonts w:ascii="Marianne" w:hAnsi="Marianne"/>
                <w:bCs/>
                <w:color w:val="auto"/>
              </w:rPr>
              <w:t>9</w:t>
            </w:r>
            <w:r w:rsidR="006B78B4">
              <w:rPr>
                <w:rFonts w:ascii="Marianne" w:hAnsi="Marianne"/>
                <w:bCs/>
                <w:color w:val="auto"/>
              </w:rPr>
              <w:t>H</w:t>
            </w:r>
            <w:r w:rsidRPr="00187519">
              <w:rPr>
                <w:rFonts w:ascii="Marianne" w:hAnsi="Marianne"/>
                <w:bCs/>
                <w:color w:val="auto"/>
              </w:rPr>
              <w:t>30</w:t>
            </w:r>
          </w:p>
        </w:tc>
        <w:tc>
          <w:tcPr>
            <w:tcW w:w="2127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0006CFB8" w14:textId="218F1405" w:rsidR="00187519" w:rsidRPr="00187519" w:rsidRDefault="006B78B4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</w:p>
        </w:tc>
      </w:tr>
      <w:tr w:rsidR="00187519" w14:paraId="0FEC9033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30B427" w14:textId="77777777" w:rsidR="00187519" w:rsidRPr="0007387E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  <w:vAlign w:val="center"/>
          </w:tcPr>
          <w:p w14:paraId="007C3C13" w14:textId="77777777" w:rsidR="00187519" w:rsidRPr="00DB7546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DB7546">
              <w:rPr>
                <w:rFonts w:ascii="Marianne" w:hAnsi="Marianne"/>
                <w:bCs/>
                <w:color w:val="auto"/>
              </w:rPr>
              <w:t>2</w:t>
            </w:r>
          </w:p>
        </w:tc>
        <w:tc>
          <w:tcPr>
            <w:tcW w:w="3064" w:type="dxa"/>
            <w:vAlign w:val="center"/>
          </w:tcPr>
          <w:p w14:paraId="39195AC7" w14:textId="6417FCA8" w:rsidR="00187519" w:rsidRPr="00187519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187519">
              <w:rPr>
                <w:rFonts w:ascii="Marianne" w:hAnsi="Marianne"/>
                <w:bCs/>
                <w:color w:val="auto"/>
              </w:rPr>
              <w:t xml:space="preserve">Mercredi </w:t>
            </w:r>
            <w:r w:rsidR="006B78B4">
              <w:rPr>
                <w:rFonts w:ascii="Marianne" w:hAnsi="Marianne"/>
                <w:bCs/>
                <w:color w:val="auto"/>
              </w:rPr>
              <w:t>03/06/2026</w:t>
            </w:r>
          </w:p>
        </w:tc>
        <w:tc>
          <w:tcPr>
            <w:tcW w:w="1134" w:type="dxa"/>
            <w:vAlign w:val="center"/>
          </w:tcPr>
          <w:p w14:paraId="1CBC4EC6" w14:textId="2C8F5ED3" w:rsidR="00187519" w:rsidRPr="00187519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187519">
              <w:rPr>
                <w:rFonts w:ascii="Marianne" w:hAnsi="Marianne"/>
                <w:bCs/>
                <w:color w:val="auto"/>
              </w:rPr>
              <w:t>9</w:t>
            </w:r>
            <w:r w:rsidR="006B78B4">
              <w:rPr>
                <w:rFonts w:ascii="Marianne" w:hAnsi="Marianne"/>
                <w:bCs/>
                <w:color w:val="auto"/>
              </w:rPr>
              <w:t>H</w:t>
            </w:r>
            <w:r w:rsidRPr="00187519">
              <w:rPr>
                <w:rFonts w:ascii="Marianne" w:hAnsi="Marianne"/>
                <w:bCs/>
                <w:color w:val="auto"/>
              </w:rPr>
              <w:t>30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14:paraId="7F26D5FF" w14:textId="3E8F4095" w:rsidR="00187519" w:rsidRPr="00187519" w:rsidRDefault="006B78B4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</w:p>
        </w:tc>
      </w:tr>
      <w:tr w:rsidR="006B78B4" w14:paraId="3F075021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72F33D" w14:textId="77777777" w:rsidR="006B78B4" w:rsidRPr="0007387E" w:rsidRDefault="006B78B4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EA6225" w14:textId="1699D0D1" w:rsidR="006B78B4" w:rsidRPr="00DB7546" w:rsidRDefault="006B78B4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3</w:t>
            </w:r>
          </w:p>
        </w:tc>
        <w:tc>
          <w:tcPr>
            <w:tcW w:w="3064" w:type="dxa"/>
            <w:tcBorders>
              <w:bottom w:val="single" w:sz="4" w:space="0" w:color="auto"/>
            </w:tcBorders>
            <w:vAlign w:val="center"/>
          </w:tcPr>
          <w:p w14:paraId="53C4105D" w14:textId="40A7F1BF" w:rsidR="006B78B4" w:rsidRPr="00187519" w:rsidRDefault="006B78B4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Jeudi 16/07/2026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3B4A16B" w14:textId="71314AD8" w:rsidR="006B78B4" w:rsidRPr="00187519" w:rsidRDefault="006B78B4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9H30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3A15358" w14:textId="71BB8F2E" w:rsidR="006B78B4" w:rsidRPr="00E83C9A" w:rsidRDefault="006B78B4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</w:p>
        </w:tc>
      </w:tr>
      <w:tr w:rsidR="00187519" w14:paraId="09584DAE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64B20C" w14:textId="77777777" w:rsidR="00187519" w:rsidRPr="0007387E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0F2EB5" w14:textId="0A43BF5E" w:rsidR="00187519" w:rsidRPr="00DB7546" w:rsidRDefault="006B78B4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4</w:t>
            </w:r>
          </w:p>
        </w:tc>
        <w:tc>
          <w:tcPr>
            <w:tcW w:w="3064" w:type="dxa"/>
            <w:tcBorders>
              <w:bottom w:val="single" w:sz="4" w:space="0" w:color="auto"/>
            </w:tcBorders>
            <w:vAlign w:val="center"/>
          </w:tcPr>
          <w:p w14:paraId="547FA002" w14:textId="5F4DA2FC" w:rsidR="00187519" w:rsidRPr="00187519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187519">
              <w:rPr>
                <w:rFonts w:ascii="Marianne" w:hAnsi="Marianne"/>
                <w:bCs/>
                <w:color w:val="auto"/>
              </w:rPr>
              <w:t xml:space="preserve">Mercredi </w:t>
            </w:r>
            <w:r w:rsidR="006B78B4">
              <w:rPr>
                <w:rFonts w:ascii="Marianne" w:hAnsi="Marianne"/>
                <w:bCs/>
                <w:color w:val="auto"/>
              </w:rPr>
              <w:t>07/10/2026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F2A524B" w14:textId="4C009782" w:rsidR="00187519" w:rsidRPr="00187519" w:rsidRDefault="00187519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187519">
              <w:rPr>
                <w:rFonts w:ascii="Marianne" w:hAnsi="Marianne"/>
                <w:bCs/>
                <w:color w:val="auto"/>
              </w:rPr>
              <w:t>9</w:t>
            </w:r>
            <w:r w:rsidR="006B78B4">
              <w:rPr>
                <w:rFonts w:ascii="Marianne" w:hAnsi="Marianne"/>
                <w:bCs/>
                <w:color w:val="auto"/>
              </w:rPr>
              <w:t>H</w:t>
            </w:r>
            <w:r w:rsidRPr="00187519">
              <w:rPr>
                <w:rFonts w:ascii="Marianne" w:hAnsi="Marianne"/>
                <w:bCs/>
                <w:color w:val="auto"/>
              </w:rPr>
              <w:t>30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5A3D612" w14:textId="4E38AD98" w:rsidR="00187519" w:rsidRPr="00187519" w:rsidRDefault="006B78B4" w:rsidP="00187519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00" w:afterAutospacing="1"/>
              <w:jc w:val="center"/>
              <w:rPr>
                <w:rFonts w:ascii="Marianne" w:hAnsi="Marianne"/>
                <w:bCs/>
                <w:color w:val="auto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</w:p>
        </w:tc>
      </w:tr>
      <w:tr w:rsidR="00187519" w14:paraId="69D722A9" w14:textId="77777777" w:rsidTr="00797446">
        <w:trPr>
          <w:trHeight w:val="425"/>
          <w:jc w:val="center"/>
        </w:trPr>
        <w:tc>
          <w:tcPr>
            <w:tcW w:w="24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BA8B739" w14:textId="77777777" w:rsidR="00187519" w:rsidRPr="0007387E" w:rsidRDefault="00187519" w:rsidP="006B78B4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Marianne" w:hAnsi="Marianne"/>
                <w:bCs/>
                <w:color w:val="auto"/>
              </w:rPr>
            </w:pPr>
          </w:p>
        </w:tc>
        <w:tc>
          <w:tcPr>
            <w:tcW w:w="12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89C339" w14:textId="729BC87C" w:rsidR="00187519" w:rsidRPr="00DB7546" w:rsidRDefault="006B78B4" w:rsidP="006B78B4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Marianne" w:hAnsi="Marianne"/>
                <w:bCs/>
                <w:color w:val="auto"/>
              </w:rPr>
            </w:pPr>
            <w:r>
              <w:rPr>
                <w:rFonts w:ascii="Marianne" w:hAnsi="Marianne"/>
                <w:bCs/>
                <w:color w:val="auto"/>
              </w:rPr>
              <w:t>5</w:t>
            </w:r>
          </w:p>
        </w:tc>
        <w:tc>
          <w:tcPr>
            <w:tcW w:w="3064" w:type="dxa"/>
            <w:tcBorders>
              <w:bottom w:val="single" w:sz="4" w:space="0" w:color="auto"/>
            </w:tcBorders>
            <w:vAlign w:val="center"/>
          </w:tcPr>
          <w:p w14:paraId="6A13406A" w14:textId="629E15E9" w:rsidR="00187519" w:rsidRPr="00187519" w:rsidRDefault="00187519" w:rsidP="006B78B4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Marianne" w:hAnsi="Marianne"/>
                <w:bCs/>
                <w:color w:val="auto"/>
              </w:rPr>
            </w:pPr>
            <w:r w:rsidRPr="00187519">
              <w:rPr>
                <w:rFonts w:ascii="Marianne" w:hAnsi="Marianne"/>
                <w:bCs/>
                <w:color w:val="auto"/>
              </w:rPr>
              <w:t xml:space="preserve">Mercredi </w:t>
            </w:r>
            <w:r w:rsidR="006B78B4">
              <w:rPr>
                <w:rFonts w:ascii="Marianne" w:hAnsi="Marianne"/>
                <w:bCs/>
                <w:color w:val="auto"/>
              </w:rPr>
              <w:t>09/12/2026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F9B131F" w14:textId="594AFF36" w:rsidR="00187519" w:rsidRPr="00187519" w:rsidRDefault="00187519" w:rsidP="006B78B4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Marianne" w:hAnsi="Marianne"/>
                <w:bCs/>
                <w:color w:val="auto"/>
              </w:rPr>
            </w:pPr>
            <w:r w:rsidRPr="00187519">
              <w:rPr>
                <w:rFonts w:ascii="Marianne" w:hAnsi="Marianne"/>
                <w:bCs/>
                <w:color w:val="auto"/>
              </w:rPr>
              <w:t>9</w:t>
            </w:r>
            <w:r w:rsidR="006B78B4">
              <w:rPr>
                <w:rFonts w:ascii="Marianne" w:hAnsi="Marianne"/>
                <w:bCs/>
                <w:color w:val="auto"/>
              </w:rPr>
              <w:t>H</w:t>
            </w:r>
            <w:r w:rsidRPr="00187519">
              <w:rPr>
                <w:rFonts w:ascii="Marianne" w:hAnsi="Marianne"/>
                <w:bCs/>
                <w:color w:val="auto"/>
              </w:rPr>
              <w:t>30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B398CAF" w14:textId="19A5FA84" w:rsidR="00187519" w:rsidRPr="00187519" w:rsidRDefault="006B78B4" w:rsidP="006B78B4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Marianne" w:hAnsi="Marianne"/>
                <w:bCs/>
                <w:color w:val="auto"/>
              </w:rPr>
            </w:pPr>
            <w:r w:rsidRPr="00E83C9A">
              <w:rPr>
                <w:rFonts w:ascii="Marianne" w:hAnsi="Marianne"/>
                <w:bCs/>
                <w:color w:val="auto"/>
              </w:rPr>
              <w:t>PR</w:t>
            </w:r>
            <w:r w:rsidRPr="00E83C9A">
              <w:rPr>
                <w:rFonts w:ascii="Marianne" w:hAnsi="Marianne" w:cs="Calibri"/>
                <w:bCs/>
              </w:rPr>
              <w:t>ÉSENTIEL</w:t>
            </w:r>
          </w:p>
        </w:tc>
      </w:tr>
    </w:tbl>
    <w:p w14:paraId="7D59AECB" w14:textId="77777777" w:rsidR="00E104DB" w:rsidRPr="00581EFF" w:rsidRDefault="00E104DB" w:rsidP="000748F1">
      <w:pPr>
        <w:pStyle w:val="Corps"/>
        <w:spacing w:before="100" w:beforeAutospacing="1" w:after="100" w:afterAutospacing="1"/>
        <w:rPr>
          <w:rFonts w:ascii="Marianne" w:hAnsi="Marianne"/>
          <w:b/>
          <w:bCs/>
          <w:color w:val="auto"/>
          <w:sz w:val="4"/>
          <w:szCs w:val="4"/>
        </w:rPr>
      </w:pPr>
    </w:p>
    <w:sectPr w:rsidR="00E104DB" w:rsidRPr="00581EFF" w:rsidSect="000748F1">
      <w:type w:val="continuous"/>
      <w:pgSz w:w="11910" w:h="16840" w:code="9"/>
      <w:pgMar w:top="284" w:right="964" w:bottom="142" w:left="964" w:header="426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FE4D3" w14:textId="77777777" w:rsidR="007F09E1" w:rsidRDefault="007F09E1" w:rsidP="0079276E">
      <w:r>
        <w:separator/>
      </w:r>
    </w:p>
  </w:endnote>
  <w:endnote w:type="continuationSeparator" w:id="0">
    <w:p w14:paraId="08875185" w14:textId="77777777" w:rsidR="007F09E1" w:rsidRDefault="007F09E1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altName w:val="Times New Roman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D746D" w14:textId="77777777" w:rsidR="007F09E1" w:rsidRDefault="007F09E1" w:rsidP="0079276E">
      <w:r>
        <w:separator/>
      </w:r>
    </w:p>
  </w:footnote>
  <w:footnote w:type="continuationSeparator" w:id="0">
    <w:p w14:paraId="44AC650E" w14:textId="77777777" w:rsidR="007F09E1" w:rsidRDefault="007F09E1" w:rsidP="00792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20D62"/>
    <w:multiLevelType w:val="hybridMultilevel"/>
    <w:tmpl w:val="2FFA10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A1299"/>
    <w:multiLevelType w:val="hybridMultilevel"/>
    <w:tmpl w:val="4A7E2052"/>
    <w:lvl w:ilvl="0" w:tplc="22A46EFC">
      <w:numFmt w:val="bullet"/>
      <w:lvlText w:val="-"/>
      <w:lvlJc w:val="left"/>
      <w:pPr>
        <w:tabs>
          <w:tab w:val="left" w:pos="850"/>
        </w:tabs>
        <w:ind w:left="1210" w:hanging="360"/>
      </w:pPr>
      <w:rPr>
        <w:rFonts w:ascii="Arial" w:eastAsia="Times New Roman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C0E80BA0">
      <w:start w:val="1"/>
      <w:numFmt w:val="bullet"/>
      <w:lvlText w:val="o"/>
      <w:lvlJc w:val="left"/>
      <w:pPr>
        <w:tabs>
          <w:tab w:val="left" w:pos="850"/>
        </w:tabs>
        <w:ind w:left="193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692667C6">
      <w:start w:val="1"/>
      <w:numFmt w:val="bullet"/>
      <w:lvlText w:val="▪"/>
      <w:lvlJc w:val="left"/>
      <w:pPr>
        <w:tabs>
          <w:tab w:val="left" w:pos="850"/>
        </w:tabs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A65C8B08">
      <w:start w:val="1"/>
      <w:numFmt w:val="bullet"/>
      <w:lvlText w:val="•"/>
      <w:lvlJc w:val="left"/>
      <w:pPr>
        <w:tabs>
          <w:tab w:val="left" w:pos="850"/>
        </w:tabs>
        <w:ind w:left="33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3A60F798">
      <w:start w:val="1"/>
      <w:numFmt w:val="bullet"/>
      <w:lvlText w:val="o"/>
      <w:lvlJc w:val="left"/>
      <w:pPr>
        <w:tabs>
          <w:tab w:val="left" w:pos="850"/>
        </w:tabs>
        <w:ind w:left="409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1F8ED05E">
      <w:start w:val="1"/>
      <w:numFmt w:val="bullet"/>
      <w:lvlText w:val="▪"/>
      <w:lvlJc w:val="left"/>
      <w:pPr>
        <w:tabs>
          <w:tab w:val="left" w:pos="850"/>
        </w:tabs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4282E416">
      <w:start w:val="1"/>
      <w:numFmt w:val="bullet"/>
      <w:lvlText w:val="•"/>
      <w:lvlJc w:val="left"/>
      <w:pPr>
        <w:tabs>
          <w:tab w:val="left" w:pos="850"/>
        </w:tabs>
        <w:ind w:left="55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9BC67918">
      <w:start w:val="1"/>
      <w:numFmt w:val="bullet"/>
      <w:lvlText w:val="o"/>
      <w:lvlJc w:val="left"/>
      <w:pPr>
        <w:tabs>
          <w:tab w:val="left" w:pos="850"/>
        </w:tabs>
        <w:ind w:left="625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FAA08C3E">
      <w:start w:val="1"/>
      <w:numFmt w:val="bullet"/>
      <w:lvlText w:val="▪"/>
      <w:lvlJc w:val="left"/>
      <w:pPr>
        <w:tabs>
          <w:tab w:val="left" w:pos="850"/>
        </w:tabs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D2A74"/>
    <w:multiLevelType w:val="hybridMultilevel"/>
    <w:tmpl w:val="65886EB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645EF"/>
    <w:multiLevelType w:val="hybridMultilevel"/>
    <w:tmpl w:val="77BA9398"/>
    <w:lvl w:ilvl="0" w:tplc="4526400A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6" w15:restartNumberingAfterBreak="0">
    <w:nsid w:val="45F209AD"/>
    <w:multiLevelType w:val="hybridMultilevel"/>
    <w:tmpl w:val="50D2EC38"/>
    <w:lvl w:ilvl="0" w:tplc="005ABC10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F6A12"/>
    <w:multiLevelType w:val="hybridMultilevel"/>
    <w:tmpl w:val="ED2E9A6E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B21B7"/>
    <w:multiLevelType w:val="hybridMultilevel"/>
    <w:tmpl w:val="2F1A80BE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552E0F28"/>
    <w:multiLevelType w:val="hybridMultilevel"/>
    <w:tmpl w:val="2F9A8A0E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6C2774E7"/>
    <w:multiLevelType w:val="hybridMultilevel"/>
    <w:tmpl w:val="32BCAB3E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0F">
      <w:start w:val="1"/>
      <w:numFmt w:val="decimal"/>
      <w:lvlText w:val="%3."/>
      <w:lvlJc w:val="lef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57064"/>
    <w:multiLevelType w:val="hybridMultilevel"/>
    <w:tmpl w:val="0CAEEB62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72C65E3C"/>
    <w:multiLevelType w:val="hybridMultilevel"/>
    <w:tmpl w:val="D576AE20"/>
    <w:lvl w:ilvl="0" w:tplc="22A46EFC">
      <w:numFmt w:val="bullet"/>
      <w:lvlText w:val="-"/>
      <w:lvlJc w:val="left"/>
      <w:pPr>
        <w:tabs>
          <w:tab w:val="left" w:pos="850"/>
        </w:tabs>
        <w:ind w:left="1210" w:hanging="360"/>
      </w:pPr>
      <w:rPr>
        <w:rFonts w:ascii="Arial" w:eastAsia="Times New Roman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C0E80BA0">
      <w:start w:val="1"/>
      <w:numFmt w:val="bullet"/>
      <w:lvlText w:val="o"/>
      <w:lvlJc w:val="left"/>
      <w:pPr>
        <w:tabs>
          <w:tab w:val="left" w:pos="850"/>
        </w:tabs>
        <w:ind w:left="193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692667C6">
      <w:start w:val="1"/>
      <w:numFmt w:val="bullet"/>
      <w:lvlText w:val="▪"/>
      <w:lvlJc w:val="left"/>
      <w:pPr>
        <w:tabs>
          <w:tab w:val="left" w:pos="850"/>
        </w:tabs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A65C8B08">
      <w:start w:val="1"/>
      <w:numFmt w:val="bullet"/>
      <w:lvlText w:val="•"/>
      <w:lvlJc w:val="left"/>
      <w:pPr>
        <w:tabs>
          <w:tab w:val="left" w:pos="850"/>
        </w:tabs>
        <w:ind w:left="33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3A60F798">
      <w:start w:val="1"/>
      <w:numFmt w:val="bullet"/>
      <w:lvlText w:val="o"/>
      <w:lvlJc w:val="left"/>
      <w:pPr>
        <w:tabs>
          <w:tab w:val="left" w:pos="850"/>
        </w:tabs>
        <w:ind w:left="409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1F8ED05E">
      <w:start w:val="1"/>
      <w:numFmt w:val="bullet"/>
      <w:lvlText w:val="▪"/>
      <w:lvlJc w:val="left"/>
      <w:pPr>
        <w:tabs>
          <w:tab w:val="left" w:pos="850"/>
        </w:tabs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4282E416">
      <w:start w:val="1"/>
      <w:numFmt w:val="bullet"/>
      <w:lvlText w:val="•"/>
      <w:lvlJc w:val="left"/>
      <w:pPr>
        <w:tabs>
          <w:tab w:val="left" w:pos="850"/>
        </w:tabs>
        <w:ind w:left="55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9BC67918">
      <w:start w:val="1"/>
      <w:numFmt w:val="bullet"/>
      <w:lvlText w:val="o"/>
      <w:lvlJc w:val="left"/>
      <w:pPr>
        <w:tabs>
          <w:tab w:val="left" w:pos="850"/>
        </w:tabs>
        <w:ind w:left="625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FAA08C3E">
      <w:start w:val="1"/>
      <w:numFmt w:val="bullet"/>
      <w:lvlText w:val="▪"/>
      <w:lvlJc w:val="left"/>
      <w:pPr>
        <w:tabs>
          <w:tab w:val="left" w:pos="850"/>
        </w:tabs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13322596">
    <w:abstractNumId w:val="5"/>
  </w:num>
  <w:num w:numId="2" w16cid:durableId="112410665">
    <w:abstractNumId w:val="8"/>
  </w:num>
  <w:num w:numId="3" w16cid:durableId="326137566">
    <w:abstractNumId w:val="9"/>
  </w:num>
  <w:num w:numId="4" w16cid:durableId="488249464">
    <w:abstractNumId w:val="2"/>
  </w:num>
  <w:num w:numId="5" w16cid:durableId="1564486800">
    <w:abstractNumId w:val="12"/>
  </w:num>
  <w:num w:numId="6" w16cid:durableId="1609897487">
    <w:abstractNumId w:val="3"/>
  </w:num>
  <w:num w:numId="7" w16cid:durableId="837231326">
    <w:abstractNumId w:val="0"/>
  </w:num>
  <w:num w:numId="8" w16cid:durableId="1911041199">
    <w:abstractNumId w:val="1"/>
  </w:num>
  <w:num w:numId="9" w16cid:durableId="306056590">
    <w:abstractNumId w:val="14"/>
  </w:num>
  <w:num w:numId="10" w16cid:durableId="66729322">
    <w:abstractNumId w:val="6"/>
  </w:num>
  <w:num w:numId="11" w16cid:durableId="303856502">
    <w:abstractNumId w:val="4"/>
  </w:num>
  <w:num w:numId="12" w16cid:durableId="667758134">
    <w:abstractNumId w:val="11"/>
  </w:num>
  <w:num w:numId="13" w16cid:durableId="1815947946">
    <w:abstractNumId w:val="10"/>
  </w:num>
  <w:num w:numId="14" w16cid:durableId="648629808">
    <w:abstractNumId w:val="7"/>
  </w:num>
  <w:num w:numId="15" w16cid:durableId="18898038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D92"/>
    <w:rsid w:val="0001014A"/>
    <w:rsid w:val="00011C63"/>
    <w:rsid w:val="00013C20"/>
    <w:rsid w:val="00025A9A"/>
    <w:rsid w:val="00026B0B"/>
    <w:rsid w:val="000301D7"/>
    <w:rsid w:val="00030856"/>
    <w:rsid w:val="00041EC8"/>
    <w:rsid w:val="0007387E"/>
    <w:rsid w:val="00073AD0"/>
    <w:rsid w:val="000748F1"/>
    <w:rsid w:val="00077A96"/>
    <w:rsid w:val="000924D0"/>
    <w:rsid w:val="00092533"/>
    <w:rsid w:val="00096065"/>
    <w:rsid w:val="000A6C2F"/>
    <w:rsid w:val="000B4302"/>
    <w:rsid w:val="000D1185"/>
    <w:rsid w:val="000D12FD"/>
    <w:rsid w:val="000D536E"/>
    <w:rsid w:val="000F6647"/>
    <w:rsid w:val="00104F1A"/>
    <w:rsid w:val="00114551"/>
    <w:rsid w:val="00130897"/>
    <w:rsid w:val="001347E5"/>
    <w:rsid w:val="00144EC9"/>
    <w:rsid w:val="00155176"/>
    <w:rsid w:val="0016496D"/>
    <w:rsid w:val="00167430"/>
    <w:rsid w:val="001748BA"/>
    <w:rsid w:val="001819C6"/>
    <w:rsid w:val="00185EAF"/>
    <w:rsid w:val="00187519"/>
    <w:rsid w:val="00192466"/>
    <w:rsid w:val="001968DA"/>
    <w:rsid w:val="001A518A"/>
    <w:rsid w:val="001B7886"/>
    <w:rsid w:val="001C4F17"/>
    <w:rsid w:val="001C6896"/>
    <w:rsid w:val="001D0973"/>
    <w:rsid w:val="001E2819"/>
    <w:rsid w:val="001E672A"/>
    <w:rsid w:val="001F6150"/>
    <w:rsid w:val="00202E47"/>
    <w:rsid w:val="00211923"/>
    <w:rsid w:val="00224C31"/>
    <w:rsid w:val="002372FE"/>
    <w:rsid w:val="00247974"/>
    <w:rsid w:val="00251081"/>
    <w:rsid w:val="00253BBF"/>
    <w:rsid w:val="002619BA"/>
    <w:rsid w:val="00266132"/>
    <w:rsid w:val="002852FD"/>
    <w:rsid w:val="00290741"/>
    <w:rsid w:val="00291A36"/>
    <w:rsid w:val="002942AD"/>
    <w:rsid w:val="00296920"/>
    <w:rsid w:val="002973A4"/>
    <w:rsid w:val="002A4C76"/>
    <w:rsid w:val="002A6968"/>
    <w:rsid w:val="002B5580"/>
    <w:rsid w:val="002B6F05"/>
    <w:rsid w:val="002C163E"/>
    <w:rsid w:val="002C3085"/>
    <w:rsid w:val="002C45CF"/>
    <w:rsid w:val="002C6BC4"/>
    <w:rsid w:val="002E3045"/>
    <w:rsid w:val="002F2531"/>
    <w:rsid w:val="00306994"/>
    <w:rsid w:val="00306AA3"/>
    <w:rsid w:val="00332762"/>
    <w:rsid w:val="00353E0D"/>
    <w:rsid w:val="003760FE"/>
    <w:rsid w:val="00381A6D"/>
    <w:rsid w:val="00383C3C"/>
    <w:rsid w:val="003B4B34"/>
    <w:rsid w:val="003B758B"/>
    <w:rsid w:val="003B7B6B"/>
    <w:rsid w:val="003C391D"/>
    <w:rsid w:val="003F6BE9"/>
    <w:rsid w:val="00406102"/>
    <w:rsid w:val="00422730"/>
    <w:rsid w:val="00431A4F"/>
    <w:rsid w:val="00465630"/>
    <w:rsid w:val="00470769"/>
    <w:rsid w:val="004715D9"/>
    <w:rsid w:val="004849D6"/>
    <w:rsid w:val="0048704B"/>
    <w:rsid w:val="0049001E"/>
    <w:rsid w:val="004912FA"/>
    <w:rsid w:val="004A0B9F"/>
    <w:rsid w:val="004A6479"/>
    <w:rsid w:val="004C10EA"/>
    <w:rsid w:val="004C37DF"/>
    <w:rsid w:val="004C40D8"/>
    <w:rsid w:val="004D141A"/>
    <w:rsid w:val="00500D10"/>
    <w:rsid w:val="00504C5E"/>
    <w:rsid w:val="00504E91"/>
    <w:rsid w:val="005108AD"/>
    <w:rsid w:val="0053180E"/>
    <w:rsid w:val="00551C32"/>
    <w:rsid w:val="0056229B"/>
    <w:rsid w:val="00565F38"/>
    <w:rsid w:val="00571B00"/>
    <w:rsid w:val="005764F5"/>
    <w:rsid w:val="00581EFF"/>
    <w:rsid w:val="00584C29"/>
    <w:rsid w:val="00590D9F"/>
    <w:rsid w:val="00593635"/>
    <w:rsid w:val="00596B9D"/>
    <w:rsid w:val="005B1073"/>
    <w:rsid w:val="005C00FB"/>
    <w:rsid w:val="005C54EB"/>
    <w:rsid w:val="005D3A9C"/>
    <w:rsid w:val="005F2043"/>
    <w:rsid w:val="005F2E98"/>
    <w:rsid w:val="005F6A9A"/>
    <w:rsid w:val="006140F1"/>
    <w:rsid w:val="00634979"/>
    <w:rsid w:val="00637134"/>
    <w:rsid w:val="00645F54"/>
    <w:rsid w:val="00652300"/>
    <w:rsid w:val="006542B1"/>
    <w:rsid w:val="006559D9"/>
    <w:rsid w:val="006667AC"/>
    <w:rsid w:val="00670C89"/>
    <w:rsid w:val="00674678"/>
    <w:rsid w:val="00686550"/>
    <w:rsid w:val="0069028F"/>
    <w:rsid w:val="006A378B"/>
    <w:rsid w:val="006A745A"/>
    <w:rsid w:val="006A7DE3"/>
    <w:rsid w:val="006B78B4"/>
    <w:rsid w:val="006C6EBB"/>
    <w:rsid w:val="006E119D"/>
    <w:rsid w:val="006E1DCA"/>
    <w:rsid w:val="006E220F"/>
    <w:rsid w:val="007059B4"/>
    <w:rsid w:val="00716211"/>
    <w:rsid w:val="00734FA9"/>
    <w:rsid w:val="00735A98"/>
    <w:rsid w:val="00740FB6"/>
    <w:rsid w:val="0074724D"/>
    <w:rsid w:val="00760179"/>
    <w:rsid w:val="007619D8"/>
    <w:rsid w:val="00763810"/>
    <w:rsid w:val="00774D33"/>
    <w:rsid w:val="0078108E"/>
    <w:rsid w:val="0079276E"/>
    <w:rsid w:val="00797446"/>
    <w:rsid w:val="007B2CAA"/>
    <w:rsid w:val="007B57AA"/>
    <w:rsid w:val="007D5C12"/>
    <w:rsid w:val="007D5C3B"/>
    <w:rsid w:val="007D6563"/>
    <w:rsid w:val="007E375C"/>
    <w:rsid w:val="007E39E5"/>
    <w:rsid w:val="007E48A4"/>
    <w:rsid w:val="007F09E1"/>
    <w:rsid w:val="007F3871"/>
    <w:rsid w:val="00807780"/>
    <w:rsid w:val="00807CCD"/>
    <w:rsid w:val="008104ED"/>
    <w:rsid w:val="008202D7"/>
    <w:rsid w:val="00823D70"/>
    <w:rsid w:val="008417A6"/>
    <w:rsid w:val="00842A4A"/>
    <w:rsid w:val="008443A5"/>
    <w:rsid w:val="00851458"/>
    <w:rsid w:val="00860647"/>
    <w:rsid w:val="00865666"/>
    <w:rsid w:val="00866E9F"/>
    <w:rsid w:val="0088581E"/>
    <w:rsid w:val="008913B8"/>
    <w:rsid w:val="008A7CF4"/>
    <w:rsid w:val="008B6689"/>
    <w:rsid w:val="008C5E2F"/>
    <w:rsid w:val="008D4548"/>
    <w:rsid w:val="008E0183"/>
    <w:rsid w:val="008E512A"/>
    <w:rsid w:val="008E56A4"/>
    <w:rsid w:val="00912C10"/>
    <w:rsid w:val="0093369B"/>
    <w:rsid w:val="00956AE0"/>
    <w:rsid w:val="009675EF"/>
    <w:rsid w:val="00986371"/>
    <w:rsid w:val="00992DBA"/>
    <w:rsid w:val="00996F94"/>
    <w:rsid w:val="00997B07"/>
    <w:rsid w:val="009A5AA1"/>
    <w:rsid w:val="009A6F0B"/>
    <w:rsid w:val="009A7788"/>
    <w:rsid w:val="009D2DE4"/>
    <w:rsid w:val="009F6BBF"/>
    <w:rsid w:val="00A00B4C"/>
    <w:rsid w:val="00A2452D"/>
    <w:rsid w:val="00A30EA6"/>
    <w:rsid w:val="00A32215"/>
    <w:rsid w:val="00A41DC5"/>
    <w:rsid w:val="00A716EF"/>
    <w:rsid w:val="00A72F59"/>
    <w:rsid w:val="00A8461C"/>
    <w:rsid w:val="00A94300"/>
    <w:rsid w:val="00AA0E5C"/>
    <w:rsid w:val="00AA4D92"/>
    <w:rsid w:val="00AB5FDA"/>
    <w:rsid w:val="00AE354D"/>
    <w:rsid w:val="00AF32BA"/>
    <w:rsid w:val="00AF6D3B"/>
    <w:rsid w:val="00B017CF"/>
    <w:rsid w:val="00B14F5F"/>
    <w:rsid w:val="00B17F13"/>
    <w:rsid w:val="00B20ECB"/>
    <w:rsid w:val="00B26BD4"/>
    <w:rsid w:val="00B452D3"/>
    <w:rsid w:val="00B55A05"/>
    <w:rsid w:val="00B56AD3"/>
    <w:rsid w:val="00B611CC"/>
    <w:rsid w:val="00B623FE"/>
    <w:rsid w:val="00B9256D"/>
    <w:rsid w:val="00BA148C"/>
    <w:rsid w:val="00BA47CD"/>
    <w:rsid w:val="00BB7EFC"/>
    <w:rsid w:val="00BD53EB"/>
    <w:rsid w:val="00BD5B09"/>
    <w:rsid w:val="00C04BD7"/>
    <w:rsid w:val="00C42C03"/>
    <w:rsid w:val="00C4615F"/>
    <w:rsid w:val="00C6557E"/>
    <w:rsid w:val="00C65EA7"/>
    <w:rsid w:val="00C666FD"/>
    <w:rsid w:val="00C67312"/>
    <w:rsid w:val="00C81A14"/>
    <w:rsid w:val="00C834CC"/>
    <w:rsid w:val="00C95C76"/>
    <w:rsid w:val="00CA52AC"/>
    <w:rsid w:val="00CB0936"/>
    <w:rsid w:val="00CB4B0A"/>
    <w:rsid w:val="00CB7BFF"/>
    <w:rsid w:val="00CD5E65"/>
    <w:rsid w:val="00CF0B5E"/>
    <w:rsid w:val="00D06918"/>
    <w:rsid w:val="00D10C52"/>
    <w:rsid w:val="00D13006"/>
    <w:rsid w:val="00D16C2D"/>
    <w:rsid w:val="00D25382"/>
    <w:rsid w:val="00D255F9"/>
    <w:rsid w:val="00D262EC"/>
    <w:rsid w:val="00D51DBC"/>
    <w:rsid w:val="00D51ECE"/>
    <w:rsid w:val="00D52438"/>
    <w:rsid w:val="00D57AC5"/>
    <w:rsid w:val="00D57CE6"/>
    <w:rsid w:val="00D63BA0"/>
    <w:rsid w:val="00D74B0A"/>
    <w:rsid w:val="00D75B77"/>
    <w:rsid w:val="00D95ECD"/>
    <w:rsid w:val="00DB2233"/>
    <w:rsid w:val="00DB39C4"/>
    <w:rsid w:val="00DB7546"/>
    <w:rsid w:val="00DC06D8"/>
    <w:rsid w:val="00DD40E4"/>
    <w:rsid w:val="00DE4572"/>
    <w:rsid w:val="00DE56AD"/>
    <w:rsid w:val="00E104DB"/>
    <w:rsid w:val="00E13FDD"/>
    <w:rsid w:val="00E22365"/>
    <w:rsid w:val="00E2767F"/>
    <w:rsid w:val="00E30C47"/>
    <w:rsid w:val="00E5641C"/>
    <w:rsid w:val="00E56942"/>
    <w:rsid w:val="00E75FC7"/>
    <w:rsid w:val="00E83C9A"/>
    <w:rsid w:val="00E95F90"/>
    <w:rsid w:val="00EA7BEE"/>
    <w:rsid w:val="00EC49E5"/>
    <w:rsid w:val="00ED1A71"/>
    <w:rsid w:val="00ED581B"/>
    <w:rsid w:val="00EF5EDD"/>
    <w:rsid w:val="00EF7D46"/>
    <w:rsid w:val="00F04A7E"/>
    <w:rsid w:val="00F067C6"/>
    <w:rsid w:val="00F23510"/>
    <w:rsid w:val="00F30629"/>
    <w:rsid w:val="00F308F8"/>
    <w:rsid w:val="00F476D8"/>
    <w:rsid w:val="00F57C4E"/>
    <w:rsid w:val="00F60621"/>
    <w:rsid w:val="00F67DE3"/>
    <w:rsid w:val="00F81CEF"/>
    <w:rsid w:val="00F826A1"/>
    <w:rsid w:val="00FA2AB8"/>
    <w:rsid w:val="00FA3D29"/>
    <w:rsid w:val="00FB4C2F"/>
    <w:rsid w:val="00FD5CC3"/>
    <w:rsid w:val="00FF6D05"/>
    <w:rsid w:val="00FF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DAE99"/>
  <w15:docId w15:val="{C1586E6A-D082-4202-9F09-6FC10A55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F6BE9"/>
  </w:style>
  <w:style w:type="paragraph" w:styleId="Titre1">
    <w:name w:val="heading 1"/>
    <w:basedOn w:val="Normal"/>
    <w:next w:val="Corpsdetexte"/>
    <w:link w:val="Titre1Car"/>
    <w:uiPriority w:val="9"/>
    <w:qFormat/>
    <w:rsid w:val="00E56942"/>
    <w:pPr>
      <w:jc w:val="center"/>
      <w:outlineLvl w:val="0"/>
    </w:pPr>
    <w:rPr>
      <w:b/>
      <w:bCs/>
      <w:sz w:val="24"/>
      <w:szCs w:val="24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rsid w:val="001B788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66964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40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167430"/>
    <w:pPr>
      <w:jc w:val="both"/>
    </w:pPr>
    <w:rPr>
      <w:sz w:val="20"/>
      <w:szCs w:val="20"/>
      <w:lang w:val="fr-FR"/>
    </w:rPr>
  </w:style>
  <w:style w:type="paragraph" w:styleId="Paragraphedeliste">
    <w:name w:val="List Paragraph"/>
    <w:basedOn w:val="Normal"/>
    <w:uiPriority w:val="1"/>
    <w:rsid w:val="006140F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  <w:rsid w:val="006140F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next w:val="Corpsdetexte"/>
    <w:link w:val="dateCar"/>
    <w:qFormat/>
    <w:rsid w:val="00E56942"/>
    <w:rPr>
      <w:i/>
      <w:color w:val="231F20"/>
      <w:sz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E56942"/>
    <w:rPr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E56942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rsid w:val="00E56942"/>
    <w:pPr>
      <w:jc w:val="right"/>
    </w:pPr>
    <w:rPr>
      <w:bCs w:val="0"/>
      <w:color w:val="231F20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uiPriority w:val="1"/>
    <w:rsid w:val="00167430"/>
    <w:rPr>
      <w:sz w:val="20"/>
      <w:szCs w:val="20"/>
      <w:lang w:val="fr-FR"/>
    </w:rPr>
  </w:style>
  <w:style w:type="character" w:customStyle="1" w:styleId="ObjetCar">
    <w:name w:val="Objet Car"/>
    <w:basedOn w:val="CorpsdetexteCar"/>
    <w:link w:val="Objet"/>
    <w:rsid w:val="00E56942"/>
    <w:rPr>
      <w:b/>
      <w:color w:val="231F20"/>
      <w:sz w:val="20"/>
      <w:szCs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E56942"/>
    <w:rPr>
      <w:b/>
      <w:bCs/>
      <w:sz w:val="24"/>
      <w:szCs w:val="24"/>
      <w:lang w:val="fr-FR"/>
    </w:rPr>
  </w:style>
  <w:style w:type="character" w:customStyle="1" w:styleId="SignatCar">
    <w:name w:val="Signat Car"/>
    <w:basedOn w:val="Titre1Car"/>
    <w:link w:val="Signat"/>
    <w:rsid w:val="00E56942"/>
    <w:rPr>
      <w:b/>
      <w:bCs w:val="0"/>
      <w:color w:val="231F20"/>
      <w:sz w:val="16"/>
      <w:szCs w:val="16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szCs w:val="20"/>
      <w:lang w:val="fr-FR"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E56942"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E56942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E56942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autoRedefine/>
    <w:qFormat/>
    <w:rsid w:val="007B2CAA"/>
    <w:pPr>
      <w:spacing w:before="1"/>
    </w:pPr>
    <w:rPr>
      <w:b/>
      <w:bCs/>
    </w:rPr>
  </w:style>
  <w:style w:type="character" w:customStyle="1" w:styleId="Sous-titre2Car">
    <w:name w:val="Sous-titre 2 Car"/>
    <w:basedOn w:val="Sous-titre1Car"/>
    <w:link w:val="Sous-titre2"/>
    <w:rsid w:val="00E56942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autoRedefine/>
    <w:qFormat/>
    <w:rsid w:val="00E56942"/>
    <w:pPr>
      <w:spacing w:line="276" w:lineRule="auto"/>
    </w:pPr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7B2CAA"/>
    <w:rPr>
      <w:b/>
      <w:bCs/>
      <w:sz w:val="20"/>
      <w:szCs w:val="20"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E56942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E56942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E56942"/>
    <w:rPr>
      <w:b w:val="0"/>
      <w:bCs w:val="0"/>
      <w:sz w:val="16"/>
      <w:szCs w:val="16"/>
      <w:lang w:val="fr-FR"/>
    </w:rPr>
  </w:style>
  <w:style w:type="paragraph" w:customStyle="1" w:styleId="Date2">
    <w:name w:val="Date 2"/>
    <w:basedOn w:val="Date1"/>
    <w:next w:val="Corpsdetexte"/>
    <w:link w:val="Date2Car"/>
    <w:qFormat/>
    <w:rsid w:val="00E56942"/>
    <w:pPr>
      <w:jc w:val="right"/>
    </w:pPr>
    <w:rPr>
      <w:sz w:val="16"/>
      <w:szCs w:val="16"/>
    </w:rPr>
  </w:style>
  <w:style w:type="paragraph" w:customStyle="1" w:styleId="PieddePage2">
    <w:name w:val="Pied de Page 2"/>
    <w:basedOn w:val="Normal"/>
    <w:next w:val="Corpsdetexte"/>
    <w:link w:val="PieddePage2Car"/>
    <w:qFormat/>
    <w:rsid w:val="00E56942"/>
    <w:pPr>
      <w:spacing w:line="161" w:lineRule="exact"/>
    </w:pPr>
    <w:rPr>
      <w:color w:val="939598"/>
      <w:sz w:val="14"/>
      <w:lang w:val="fr-FR"/>
    </w:rPr>
  </w:style>
  <w:style w:type="character" w:customStyle="1" w:styleId="Date2Car">
    <w:name w:val="Date 2 Car"/>
    <w:basedOn w:val="dateCar"/>
    <w:link w:val="Date2"/>
    <w:rsid w:val="00E56942"/>
    <w:rPr>
      <w:i/>
      <w:color w:val="231F20"/>
      <w:sz w:val="16"/>
      <w:szCs w:val="16"/>
      <w:lang w:val="fr-FR"/>
    </w:rPr>
  </w:style>
  <w:style w:type="paragraph" w:customStyle="1" w:styleId="Intituldirection">
    <w:name w:val="Intitulé direction"/>
    <w:basedOn w:val="En-tte"/>
    <w:next w:val="Corpsdetexte"/>
    <w:link w:val="IntituldirectionCar"/>
    <w:qFormat/>
    <w:rsid w:val="00E56942"/>
    <w:pPr>
      <w:tabs>
        <w:tab w:val="clear" w:pos="4513"/>
      </w:tabs>
      <w:jc w:val="right"/>
    </w:pPr>
    <w:rPr>
      <w:b/>
      <w:bCs/>
      <w:sz w:val="24"/>
      <w:szCs w:val="24"/>
    </w:rPr>
  </w:style>
  <w:style w:type="character" w:customStyle="1" w:styleId="PieddePage2Car">
    <w:name w:val="Pied de Page 2 Car"/>
    <w:basedOn w:val="Policepardfaut"/>
    <w:link w:val="PieddePage2"/>
    <w:rsid w:val="00E56942"/>
    <w:rPr>
      <w:color w:val="939598"/>
      <w:sz w:val="14"/>
      <w:lang w:val="fr-FR"/>
    </w:rPr>
  </w:style>
  <w:style w:type="character" w:customStyle="1" w:styleId="IntituldirectionCar">
    <w:name w:val="Intitulé direction Car"/>
    <w:basedOn w:val="En-tteCar"/>
    <w:link w:val="Intituldirection"/>
    <w:rsid w:val="00E56942"/>
    <w:rPr>
      <w:rFonts w:ascii="Arial" w:eastAsia="Arial" w:hAnsi="Arial" w:cs="Arial"/>
      <w:b/>
      <w:bCs/>
      <w:sz w:val="24"/>
      <w:szCs w:val="24"/>
    </w:rPr>
  </w:style>
  <w:style w:type="paragraph" w:customStyle="1" w:styleId="IntituleDirecteur">
    <w:name w:val="Intitule Directeur"/>
    <w:basedOn w:val="Corpsdetexte"/>
    <w:next w:val="Corpsdetexte"/>
    <w:link w:val="IntituleDirecteurCar"/>
    <w:qFormat/>
    <w:rsid w:val="00E56942"/>
    <w:rPr>
      <w:sz w:val="24"/>
      <w:szCs w:val="24"/>
    </w:rPr>
  </w:style>
  <w:style w:type="character" w:customStyle="1" w:styleId="IntituleDirecteurCar">
    <w:name w:val="Intitule Directeur Car"/>
    <w:basedOn w:val="CorpsdetexteCar"/>
    <w:link w:val="IntituleDirecteur"/>
    <w:rsid w:val="00E56942"/>
    <w:rPr>
      <w:sz w:val="24"/>
      <w:szCs w:val="24"/>
      <w:lang w:val="fr-FR"/>
    </w:rPr>
  </w:style>
  <w:style w:type="paragraph" w:customStyle="1" w:styleId="Pieddepage20">
    <w:name w:val="Pied de page 2"/>
    <w:basedOn w:val="Normal"/>
    <w:next w:val="Corpsdetexte"/>
    <w:link w:val="Pieddepage2Car0"/>
    <w:qFormat/>
    <w:rsid w:val="00F476D8"/>
    <w:pPr>
      <w:spacing w:line="161" w:lineRule="exact"/>
    </w:pPr>
    <w:rPr>
      <w:color w:val="939598"/>
      <w:sz w:val="14"/>
      <w:lang w:val="fr-FR"/>
    </w:rPr>
  </w:style>
  <w:style w:type="character" w:customStyle="1" w:styleId="Pieddepage2Car0">
    <w:name w:val="Pied de page 2 Car"/>
    <w:basedOn w:val="Policepardfaut"/>
    <w:link w:val="Pieddepage20"/>
    <w:rsid w:val="00F476D8"/>
    <w:rPr>
      <w:color w:val="939598"/>
      <w:sz w:val="14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F476D8"/>
  </w:style>
  <w:style w:type="table" w:styleId="Grilledutableau">
    <w:name w:val="Table Grid"/>
    <w:basedOn w:val="TableauNormal"/>
    <w:uiPriority w:val="39"/>
    <w:rsid w:val="003F6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3F6BE9"/>
    <w:rPr>
      <w:color w:val="5770BE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F6BE9"/>
    <w:rPr>
      <w:color w:val="605E5C"/>
      <w:shd w:val="clear" w:color="auto" w:fill="E1DFDD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57CE6"/>
    <w:pPr>
      <w:tabs>
        <w:tab w:val="clear" w:pos="4513"/>
      </w:tabs>
      <w:jc w:val="right"/>
    </w:pPr>
    <w:rPr>
      <w:rFonts w:eastAsia="Arial"/>
      <w:b/>
      <w:bCs/>
      <w:sz w:val="24"/>
      <w:szCs w:val="24"/>
    </w:rPr>
  </w:style>
  <w:style w:type="character" w:customStyle="1" w:styleId="ServiceInfoHeaderCar">
    <w:name w:val="Service Info Header Car"/>
    <w:basedOn w:val="En-tteCar"/>
    <w:link w:val="ServiceInfoHeader"/>
    <w:rsid w:val="00D57CE6"/>
    <w:rPr>
      <w:rFonts w:ascii="Arial" w:eastAsia="Arial" w:hAnsi="Arial" w:cs="Arial"/>
      <w:b/>
      <w:bCs/>
      <w:sz w:val="24"/>
      <w:szCs w:val="24"/>
    </w:rPr>
  </w:style>
  <w:style w:type="paragraph" w:customStyle="1" w:styleId="contenu-de-cadre">
    <w:name w:val="contenu-de-cadre"/>
    <w:basedOn w:val="Normal"/>
    <w:rsid w:val="00AA4D92"/>
    <w:pPr>
      <w:widowControl/>
      <w:autoSpaceDE/>
      <w:autoSpaceDN/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430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4302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semiHidden/>
    <w:rsid w:val="001B7886"/>
    <w:rPr>
      <w:rFonts w:asciiTheme="majorHAnsi" w:eastAsiaTheme="majorEastAsia" w:hAnsiTheme="majorHAnsi" w:cstheme="majorBidi"/>
      <w:b/>
      <w:bCs/>
      <w:color w:val="466964" w:themeColor="accent1"/>
      <w:sz w:val="26"/>
      <w:szCs w:val="26"/>
    </w:rPr>
  </w:style>
  <w:style w:type="paragraph" w:customStyle="1" w:styleId="Titrecentral">
    <w:name w:val="Titre central"/>
    <w:basedOn w:val="Titre1"/>
    <w:next w:val="Corpsdetexte"/>
    <w:link w:val="TitrecentralCar"/>
    <w:qFormat/>
    <w:rsid w:val="001B7886"/>
  </w:style>
  <w:style w:type="character" w:customStyle="1" w:styleId="TitrecentralCar">
    <w:name w:val="Titre central Car"/>
    <w:basedOn w:val="Titre1Car"/>
    <w:link w:val="Titrecentral"/>
    <w:rsid w:val="001B7886"/>
    <w:rPr>
      <w:b/>
      <w:bCs/>
      <w:sz w:val="24"/>
      <w:szCs w:val="24"/>
      <w:lang w:val="fr-FR"/>
    </w:rPr>
  </w:style>
  <w:style w:type="paragraph" w:customStyle="1" w:styleId="Corps">
    <w:name w:val="Corps"/>
    <w:rsid w:val="007D5C12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val="fr-FR" w:eastAsia="fr-FR"/>
    </w:rPr>
  </w:style>
  <w:style w:type="paragraph" w:customStyle="1" w:styleId="Standard">
    <w:name w:val="Standard"/>
    <w:rsid w:val="007D5C12"/>
    <w:pPr>
      <w:pBdr>
        <w:top w:val="nil"/>
        <w:left w:val="nil"/>
        <w:bottom w:val="nil"/>
        <w:right w:val="nil"/>
        <w:between w:val="nil"/>
        <w:bar w:val="nil"/>
      </w:pBdr>
      <w:suppressAutoHyphens/>
      <w:autoSpaceDE/>
      <w:autoSpaceDN/>
    </w:pPr>
    <w:rPr>
      <w:rFonts w:eastAsia="Arial Unicode MS" w:cs="Arial Unicode MS"/>
      <w:color w:val="000000"/>
      <w:kern w:val="3"/>
      <w:u w:color="000000"/>
      <w:bdr w:val="nil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OM%20EXTERNE\Logos\nouvelle%20charte%20Etat\Ministere%20juillet%202020\KITS%20DRDJSCS\DRDJSCS_region_Normandie\Kit%20Microsoft\Modele%20courrier_DRDJSCS_Normandie.dotx" TargetMode="External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DC967-D552-4166-9047-40DF00DF6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 courrier_DRDJSCS_Normandie.dotx</Template>
  <TotalTime>200</TotalTime>
  <Pages>1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Impression</vt:lpstr>
    </vt:vector>
  </TitlesOfParts>
  <Company>Ministères Chargés des Affaires Sociales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Impression</dc:title>
  <dc:creator>FIANT Virginie</dc:creator>
  <cp:lastModifiedBy>Renoult Jennifer</cp:lastModifiedBy>
  <cp:revision>8</cp:revision>
  <cp:lastPrinted>2021-12-17T08:54:00Z</cp:lastPrinted>
  <dcterms:created xsi:type="dcterms:W3CDTF">2026-01-08T12:54:00Z</dcterms:created>
  <dcterms:modified xsi:type="dcterms:W3CDTF">2026-10-01T13:08:00Z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</Properties>
</file>